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96" w:rsidRPr="0046264F" w:rsidRDefault="00A00F96" w:rsidP="00CB65C0">
      <w:pPr>
        <w:pStyle w:val="NoSpacing"/>
        <w:jc w:val="center"/>
        <w:rPr>
          <w:rFonts w:ascii="Tahoma" w:hAnsi="Tahoma" w:cs="Tahoma"/>
          <w:b/>
          <w:color w:val="800000"/>
          <w:sz w:val="30"/>
          <w:szCs w:val="30"/>
        </w:rPr>
      </w:pPr>
      <w:r w:rsidRPr="0046264F">
        <w:rPr>
          <w:rFonts w:ascii="Tahoma" w:hAnsi="Tahoma" w:cs="Tahoma"/>
          <w:b/>
          <w:color w:val="800000"/>
          <w:sz w:val="30"/>
          <w:szCs w:val="30"/>
        </w:rPr>
        <w:t>DRUGI OTVORENI MEĐUNARODNI TURNIR</w:t>
      </w:r>
    </w:p>
    <w:p w:rsidR="00A00F96" w:rsidRPr="00F44595" w:rsidRDefault="00A00F96" w:rsidP="009F4565">
      <w:pPr>
        <w:pStyle w:val="NoSpacing"/>
        <w:jc w:val="center"/>
        <w:rPr>
          <w:rFonts w:ascii="Edwardian Script ITC" w:hAnsi="Edwardian Script ITC" w:cs="Tahoma"/>
          <w:b/>
          <w:color w:val="800000"/>
          <w:sz w:val="120"/>
          <w:szCs w:val="120"/>
        </w:rPr>
      </w:pPr>
      <w:r w:rsidRPr="00F44595">
        <w:rPr>
          <w:rFonts w:ascii="Edwardian Script ITC" w:hAnsi="Edwardian Script ITC" w:cs="Tahoma"/>
          <w:b/>
          <w:color w:val="800000"/>
          <w:sz w:val="120"/>
          <w:szCs w:val="120"/>
        </w:rPr>
        <w:t>Grada Sarajeva</w:t>
      </w:r>
    </w:p>
    <w:p w:rsidR="00A00F96" w:rsidRPr="0046264F" w:rsidRDefault="00A00F96" w:rsidP="009F4565">
      <w:pPr>
        <w:pStyle w:val="NoSpacing"/>
        <w:jc w:val="center"/>
        <w:rPr>
          <w:rFonts w:ascii="Tahoma" w:hAnsi="Tahoma" w:cs="Tahoma"/>
          <w:b/>
          <w:color w:val="800000"/>
          <w:sz w:val="30"/>
          <w:szCs w:val="30"/>
        </w:rPr>
      </w:pPr>
      <w:r w:rsidRPr="0046264F">
        <w:rPr>
          <w:rFonts w:ascii="Tahoma" w:hAnsi="Tahoma" w:cs="Tahoma"/>
          <w:b/>
          <w:color w:val="800000"/>
          <w:sz w:val="30"/>
          <w:szCs w:val="30"/>
        </w:rPr>
        <w:t>U STONOM TENISU</w:t>
      </w:r>
    </w:p>
    <w:p w:rsidR="00A00F96" w:rsidRPr="00760BAB" w:rsidRDefault="00A00F96" w:rsidP="009F4565">
      <w:pPr>
        <w:pStyle w:val="NoSpacing"/>
        <w:jc w:val="center"/>
        <w:rPr>
          <w:rFonts w:ascii="Tahoma" w:hAnsi="Tahoma" w:cs="Tahoma"/>
          <w:b/>
          <w:sz w:val="30"/>
          <w:szCs w:val="30"/>
        </w:rPr>
      </w:pPr>
    </w:p>
    <w:p w:rsidR="00A00F96" w:rsidRPr="0046264F" w:rsidRDefault="00A00F96" w:rsidP="00CA294F">
      <w:pPr>
        <w:jc w:val="center"/>
        <w:rPr>
          <w:rFonts w:ascii="Tahoma" w:hAnsi="Tahoma" w:cs="Tahoma"/>
          <w:b/>
          <w:color w:val="800000"/>
          <w:sz w:val="30"/>
          <w:szCs w:val="30"/>
        </w:rPr>
      </w:pPr>
      <w:r w:rsidRPr="0046264F">
        <w:rPr>
          <w:rFonts w:ascii="Tahoma" w:hAnsi="Tahoma" w:cs="Tahoma"/>
          <w:b/>
          <w:color w:val="800000"/>
          <w:sz w:val="30"/>
          <w:szCs w:val="30"/>
        </w:rPr>
        <w:t>U čast 40. godišnjice održavanja Svjetskog prvenstva u stonom tenisu „STENS '73“ u Sarajevu 1973. godine</w:t>
      </w:r>
    </w:p>
    <w:p w:rsidR="00A00F96" w:rsidRPr="0046264F" w:rsidRDefault="00A00F96" w:rsidP="00CA294F">
      <w:pPr>
        <w:jc w:val="center"/>
        <w:rPr>
          <w:rFonts w:ascii="Tahoma" w:hAnsi="Tahoma" w:cs="Tahoma"/>
          <w:b/>
          <w:color w:val="800000"/>
          <w:sz w:val="50"/>
          <w:szCs w:val="50"/>
        </w:rPr>
      </w:pPr>
      <w:r w:rsidRPr="0046264F">
        <w:rPr>
          <w:rFonts w:ascii="Tahoma" w:hAnsi="Tahoma" w:cs="Tahoma"/>
          <w:b/>
          <w:color w:val="800000"/>
          <w:sz w:val="50"/>
          <w:szCs w:val="50"/>
        </w:rPr>
        <w:t>„STENS OPEN 2013“</w:t>
      </w:r>
    </w:p>
    <w:p w:rsidR="00A00F96" w:rsidRPr="00760BAB" w:rsidRDefault="00A00F96" w:rsidP="00CA294F">
      <w:pPr>
        <w:jc w:val="center"/>
        <w:rPr>
          <w:rFonts w:ascii="Tahoma" w:hAnsi="Tahoma" w:cs="Tahoma"/>
          <w:b/>
          <w:sz w:val="30"/>
          <w:szCs w:val="30"/>
          <w:u w:val="single"/>
        </w:rPr>
      </w:pPr>
      <w:r w:rsidRPr="00760BAB">
        <w:rPr>
          <w:rFonts w:ascii="Tahoma" w:hAnsi="Tahoma" w:cs="Tahoma"/>
          <w:b/>
          <w:sz w:val="30"/>
          <w:szCs w:val="30"/>
          <w:u w:val="single"/>
        </w:rPr>
        <w:t>PROPOZICIJE</w:t>
      </w:r>
      <w:r>
        <w:rPr>
          <w:rFonts w:ascii="Tahoma" w:hAnsi="Tahoma" w:cs="Tahoma"/>
          <w:b/>
          <w:sz w:val="30"/>
          <w:szCs w:val="30"/>
          <w:u w:val="single"/>
        </w:rPr>
        <w:t>:</w:t>
      </w:r>
    </w:p>
    <w:p w:rsidR="00A00F96" w:rsidRPr="00271DF1" w:rsidRDefault="00A00F96" w:rsidP="00CA294F">
      <w:pPr>
        <w:jc w:val="both"/>
        <w:rPr>
          <w:rFonts w:ascii="Tahoma" w:hAnsi="Tahoma" w:cs="Tahoma"/>
          <w:b/>
        </w:rPr>
      </w:pPr>
      <w:r w:rsidRPr="00760BAB">
        <w:rPr>
          <w:rFonts w:ascii="Tahoma" w:hAnsi="Tahoma" w:cs="Tahoma"/>
          <w:b/>
        </w:rPr>
        <w:t xml:space="preserve">1. Organizator: </w:t>
      </w:r>
      <w:r w:rsidRPr="00271DF1">
        <w:rPr>
          <w:rFonts w:ascii="Tahoma" w:hAnsi="Tahoma" w:cs="Tahoma"/>
          <w:b/>
          <w:color w:val="008000"/>
        </w:rPr>
        <w:t>Klub za sport i rekreaciju „STENS“ Sarajevo</w:t>
      </w:r>
    </w:p>
    <w:p w:rsidR="00A00F96" w:rsidRPr="00760BAB" w:rsidRDefault="00A00F96" w:rsidP="00CA294F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  <w:b/>
        </w:rPr>
        <w:t>2. Mjesto i vrijeme održavanja turnira:</w:t>
      </w:r>
      <w:r w:rsidRPr="00760BAB">
        <w:rPr>
          <w:rFonts w:ascii="Tahoma" w:hAnsi="Tahoma" w:cs="Tahoma"/>
        </w:rPr>
        <w:t xml:space="preserve"> Drugi otvoreni </w:t>
      </w:r>
      <w:r>
        <w:rPr>
          <w:rFonts w:ascii="Tahoma" w:hAnsi="Tahoma" w:cs="Tahoma"/>
        </w:rPr>
        <w:t>M</w:t>
      </w:r>
      <w:r w:rsidRPr="00760BAB">
        <w:rPr>
          <w:rFonts w:ascii="Tahoma" w:hAnsi="Tahoma" w:cs="Tahoma"/>
        </w:rPr>
        <w:t>eđunarodni turnir u stonom tenisu grada Sarajeva „STENS OPEN 2013“ održat će se u KSC Skenderij</w:t>
      </w:r>
      <w:r>
        <w:rPr>
          <w:rFonts w:ascii="Tahoma" w:hAnsi="Tahoma" w:cs="Tahoma"/>
        </w:rPr>
        <w:t>a</w:t>
      </w:r>
      <w:r w:rsidRPr="00760BAB">
        <w:rPr>
          <w:rFonts w:ascii="Tahoma" w:hAnsi="Tahoma" w:cs="Tahoma"/>
        </w:rPr>
        <w:t xml:space="preserve">, </w:t>
      </w:r>
      <w:r w:rsidRPr="00760BAB">
        <w:rPr>
          <w:rFonts w:ascii="Tahoma" w:hAnsi="Tahoma" w:cs="Tahoma"/>
          <w:b/>
          <w:sz w:val="20"/>
          <w:szCs w:val="20"/>
        </w:rPr>
        <w:t xml:space="preserve">u čast 40. godina od održavanja Svjetskog prvenstva u stonom tenisu </w:t>
      </w:r>
      <w:r w:rsidRPr="0046264F">
        <w:rPr>
          <w:rFonts w:ascii="Tahoma" w:hAnsi="Tahoma" w:cs="Tahoma"/>
          <w:b/>
          <w:sz w:val="20"/>
          <w:szCs w:val="20"/>
        </w:rPr>
        <w:t>„STENS '73“ U Sarajevu 1973.</w:t>
      </w:r>
      <w:r w:rsidRPr="00760BAB">
        <w:rPr>
          <w:rFonts w:ascii="Tahoma" w:hAnsi="Tahoma" w:cs="Tahoma"/>
          <w:b/>
          <w:sz w:val="20"/>
          <w:szCs w:val="20"/>
        </w:rPr>
        <w:t xml:space="preserve"> godine.</w:t>
      </w:r>
    </w:p>
    <w:p w:rsidR="00A00F96" w:rsidRPr="00760BAB" w:rsidRDefault="00A00F96" w:rsidP="00F737FF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Turnir zvanično počinje u subotu, </w:t>
      </w:r>
      <w:r>
        <w:rPr>
          <w:rFonts w:ascii="Tahoma" w:hAnsi="Tahoma" w:cs="Tahoma"/>
          <w:b/>
        </w:rPr>
        <w:t>22</w:t>
      </w:r>
      <w:r w:rsidRPr="0046264F">
        <w:rPr>
          <w:rFonts w:ascii="Tahoma" w:hAnsi="Tahoma" w:cs="Tahoma"/>
          <w:b/>
        </w:rPr>
        <w:t>.06.2013. godine u 09:00</w:t>
      </w:r>
      <w:r w:rsidRPr="0046264F">
        <w:rPr>
          <w:rFonts w:ascii="Tahoma" w:hAnsi="Tahoma" w:cs="Tahoma"/>
        </w:rPr>
        <w:t xml:space="preserve"> za subkadete, mlađe kadete, kadete i juniore i u nedjelju, </w:t>
      </w:r>
      <w:r>
        <w:rPr>
          <w:rFonts w:ascii="Tahoma" w:hAnsi="Tahoma" w:cs="Tahoma"/>
          <w:b/>
        </w:rPr>
        <w:t>23</w:t>
      </w:r>
      <w:r w:rsidRPr="0046264F">
        <w:rPr>
          <w:rFonts w:ascii="Tahoma" w:hAnsi="Tahoma" w:cs="Tahoma"/>
          <w:b/>
        </w:rPr>
        <w:t>.06.2013. godine u 09:00</w:t>
      </w:r>
      <w:r w:rsidRPr="0046264F">
        <w:rPr>
          <w:rFonts w:ascii="Tahoma" w:hAnsi="Tahoma" w:cs="Tahoma"/>
        </w:rPr>
        <w:t xml:space="preserve"> za starije</w:t>
      </w:r>
      <w:r>
        <w:rPr>
          <w:rFonts w:ascii="Tahoma" w:hAnsi="Tahoma" w:cs="Tahoma"/>
        </w:rPr>
        <w:t xml:space="preserve"> kategorije</w:t>
      </w:r>
      <w:r w:rsidRPr="00760BAB">
        <w:rPr>
          <w:rFonts w:ascii="Tahoma" w:hAnsi="Tahoma" w:cs="Tahoma"/>
        </w:rPr>
        <w:t>.</w:t>
      </w:r>
    </w:p>
    <w:p w:rsidR="00A00F96" w:rsidRPr="00760BAB" w:rsidRDefault="00A00F96" w:rsidP="00CA294F">
      <w:pPr>
        <w:jc w:val="both"/>
        <w:rPr>
          <w:rFonts w:ascii="Tahoma" w:hAnsi="Tahoma" w:cs="Tahoma"/>
          <w:b/>
        </w:rPr>
      </w:pPr>
      <w:r w:rsidRPr="00760BAB">
        <w:rPr>
          <w:rFonts w:ascii="Tahoma" w:hAnsi="Tahoma" w:cs="Tahoma"/>
          <w:b/>
        </w:rPr>
        <w:t>3. Turnir se igra u sljedećim kategorijama: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subkadeti/subkadetkinje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mlađi kadeti/mlađe kadetkinje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kadeti/kadetkinje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juniori/juniorke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seniori/seniorke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veterani od 40 do 50 godina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veterani od 50 do 60 godina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veterani preko 60 godina</w:t>
      </w:r>
    </w:p>
    <w:p w:rsidR="00A00F96" w:rsidRPr="00760BAB" w:rsidRDefault="00A00F96" w:rsidP="00CA294F">
      <w:pPr>
        <w:pStyle w:val="ListParagraph"/>
        <w:numPr>
          <w:ilvl w:val="0"/>
          <w:numId w:val="3"/>
        </w:num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veteranke</w:t>
      </w:r>
    </w:p>
    <w:p w:rsidR="00A00F96" w:rsidRPr="00760BAB" w:rsidRDefault="00A00F96" w:rsidP="002641F5">
      <w:pPr>
        <w:jc w:val="both"/>
        <w:rPr>
          <w:rFonts w:ascii="Tahoma" w:hAnsi="Tahoma" w:cs="Tahoma"/>
          <w:b/>
        </w:rPr>
      </w:pPr>
      <w:r w:rsidRPr="00760BAB">
        <w:rPr>
          <w:rFonts w:ascii="Tahoma" w:hAnsi="Tahoma" w:cs="Tahoma"/>
          <w:b/>
        </w:rPr>
        <w:t>4. Početak natjecanja za pojedine kategorije je sljedeći:</w:t>
      </w:r>
    </w:p>
    <w:p w:rsidR="00A00F96" w:rsidRPr="00760BAB" w:rsidRDefault="00A00F96" w:rsidP="006B3B1A">
      <w:pPr>
        <w:pStyle w:val="ListParagraph"/>
        <w:numPr>
          <w:ilvl w:val="0"/>
          <w:numId w:val="4"/>
        </w:numPr>
        <w:tabs>
          <w:tab w:val="left" w:pos="3828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22</w:t>
      </w:r>
      <w:r w:rsidRPr="00760BAB">
        <w:rPr>
          <w:rFonts w:ascii="Tahoma" w:hAnsi="Tahoma" w:cs="Tahoma"/>
        </w:rPr>
        <w:t>.06.2013. (</w:t>
      </w:r>
      <w:r>
        <w:rPr>
          <w:rFonts w:ascii="Tahoma" w:hAnsi="Tahoma" w:cs="Tahoma"/>
        </w:rPr>
        <w:t>subota</w:t>
      </w:r>
      <w:r w:rsidRPr="00760BAB">
        <w:rPr>
          <w:rFonts w:ascii="Tahoma" w:hAnsi="Tahoma" w:cs="Tahoma"/>
        </w:rPr>
        <w:t>) u 09:00</w:t>
      </w:r>
      <w:r>
        <w:rPr>
          <w:rFonts w:ascii="Tahoma" w:hAnsi="Tahoma" w:cs="Tahoma"/>
        </w:rPr>
        <w:t>:</w:t>
      </w:r>
      <w:r w:rsidRPr="00760BA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  </w:t>
      </w:r>
      <w:r w:rsidRPr="00760BAB">
        <w:rPr>
          <w:rFonts w:ascii="Tahoma" w:hAnsi="Tahoma" w:cs="Tahoma"/>
        </w:rPr>
        <w:t xml:space="preserve">- Subkadeti/subkadetkinje                                                                                                                                                                        </w:t>
      </w:r>
    </w:p>
    <w:p w:rsidR="00A00F96" w:rsidRPr="00760BAB" w:rsidRDefault="00A00F96" w:rsidP="006B3B1A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                                          - Mlađi kadeti/mlađe kadetkinje</w:t>
      </w:r>
    </w:p>
    <w:p w:rsidR="00A00F96" w:rsidRPr="00760BAB" w:rsidRDefault="00A00F96" w:rsidP="006B3B1A">
      <w:pPr>
        <w:ind w:left="2832" w:firstLine="708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- Kadeti/kadetkinje</w:t>
      </w:r>
    </w:p>
    <w:p w:rsidR="00A00F96" w:rsidRDefault="00A00F96" w:rsidP="006B3B1A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</w:t>
      </w:r>
      <w:r w:rsidRPr="00760BAB">
        <w:rPr>
          <w:rFonts w:ascii="Tahoma" w:hAnsi="Tahoma" w:cs="Tahoma"/>
        </w:rPr>
        <w:t xml:space="preserve"> - Juniori/juniorke</w:t>
      </w:r>
    </w:p>
    <w:p w:rsidR="00A00F96" w:rsidRPr="00A238B1" w:rsidRDefault="00A00F96" w:rsidP="00A238B1">
      <w:pPr>
        <w:pStyle w:val="ListParagraph"/>
        <w:tabs>
          <w:tab w:val="left" w:pos="3969"/>
        </w:tabs>
        <w:ind w:left="360"/>
        <w:jc w:val="both"/>
        <w:rPr>
          <w:rFonts w:ascii="Tahoma" w:hAnsi="Tahoma" w:cs="Tahoma"/>
          <w:color w:val="FF0000"/>
          <w:sz w:val="25"/>
          <w:szCs w:val="25"/>
        </w:rPr>
      </w:pPr>
    </w:p>
    <w:p w:rsidR="00A00F96" w:rsidRPr="00D537A9" w:rsidRDefault="00A00F96" w:rsidP="00D537A9">
      <w:pPr>
        <w:pStyle w:val="ListParagraph"/>
        <w:numPr>
          <w:ilvl w:val="0"/>
          <w:numId w:val="22"/>
        </w:numPr>
        <w:tabs>
          <w:tab w:val="left" w:pos="3969"/>
        </w:tabs>
        <w:jc w:val="both"/>
        <w:rPr>
          <w:rFonts w:ascii="Tahoma" w:hAnsi="Tahoma" w:cs="Tahoma"/>
          <w:color w:val="FF0000"/>
          <w:sz w:val="25"/>
          <w:szCs w:val="25"/>
        </w:rPr>
      </w:pPr>
      <w:r>
        <w:rPr>
          <w:rFonts w:ascii="Tahoma" w:hAnsi="Tahoma" w:cs="Tahoma"/>
        </w:rPr>
        <w:t>22</w:t>
      </w:r>
      <w:r w:rsidRPr="00760BAB">
        <w:rPr>
          <w:rFonts w:ascii="Tahoma" w:hAnsi="Tahoma" w:cs="Tahoma"/>
        </w:rPr>
        <w:t xml:space="preserve">.06.2013. (subota) </w:t>
      </w:r>
      <w:r>
        <w:rPr>
          <w:rFonts w:ascii="Tahoma" w:hAnsi="Tahoma" w:cs="Tahoma"/>
        </w:rPr>
        <w:t xml:space="preserve">u </w:t>
      </w:r>
      <w:r w:rsidRPr="00760BAB">
        <w:rPr>
          <w:rFonts w:ascii="Tahoma" w:hAnsi="Tahoma" w:cs="Tahoma"/>
        </w:rPr>
        <w:t>12:00</w:t>
      </w:r>
      <w:r>
        <w:rPr>
          <w:rFonts w:ascii="Tahoma" w:hAnsi="Tahoma" w:cs="Tahoma"/>
        </w:rPr>
        <w:t xml:space="preserve">: </w:t>
      </w:r>
      <w:r w:rsidRPr="00760BAB">
        <w:rPr>
          <w:rFonts w:ascii="Tahoma" w:hAnsi="Tahoma" w:cs="Tahoma"/>
        </w:rPr>
        <w:t xml:space="preserve">- </w:t>
      </w:r>
      <w:r w:rsidRPr="0046264F">
        <w:rPr>
          <w:rFonts w:ascii="Tahoma" w:hAnsi="Tahoma" w:cs="Tahoma"/>
          <w:b/>
          <w:color w:val="800000"/>
        </w:rPr>
        <w:t>Svečano otvaranje drugog Međunarodnog turnira grada Sarajeva u stonom tenisu „STENS 2013“</w:t>
      </w:r>
      <w:r>
        <w:rPr>
          <w:rFonts w:ascii="Tahoma" w:hAnsi="Tahoma" w:cs="Tahoma"/>
          <w:b/>
          <w:color w:val="800000"/>
        </w:rPr>
        <w:t xml:space="preserve">. </w:t>
      </w:r>
      <w:r w:rsidRPr="00D537A9">
        <w:rPr>
          <w:rFonts w:ascii="Tahoma" w:hAnsi="Tahoma" w:cs="Tahoma"/>
          <w:b/>
          <w:color w:val="800000"/>
          <w:sz w:val="25"/>
          <w:szCs w:val="25"/>
        </w:rPr>
        <w:t>Turnir će zvanično otvoriti gradonačelnik Grada Sarajeva, gospodin Ivo Komšić.</w:t>
      </w:r>
    </w:p>
    <w:p w:rsidR="00A00F96" w:rsidRPr="00760BAB" w:rsidRDefault="00A00F96" w:rsidP="009F4565">
      <w:pPr>
        <w:pStyle w:val="ListParagraph"/>
        <w:tabs>
          <w:tab w:val="left" w:pos="3969"/>
        </w:tabs>
        <w:jc w:val="both"/>
        <w:rPr>
          <w:rFonts w:ascii="Tahoma" w:hAnsi="Tahoma" w:cs="Tahoma"/>
        </w:rPr>
      </w:pPr>
    </w:p>
    <w:p w:rsidR="00A00F96" w:rsidRPr="00760BAB" w:rsidRDefault="00A00F96" w:rsidP="006B3B1A">
      <w:pPr>
        <w:numPr>
          <w:ilvl w:val="0"/>
          <w:numId w:val="15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23</w:t>
      </w:r>
      <w:r w:rsidRPr="00760BAB">
        <w:rPr>
          <w:rFonts w:ascii="Tahoma" w:hAnsi="Tahoma" w:cs="Tahoma"/>
        </w:rPr>
        <w:t>.06.2013. (</w:t>
      </w:r>
      <w:r>
        <w:rPr>
          <w:rFonts w:ascii="Tahoma" w:hAnsi="Tahoma" w:cs="Tahoma"/>
        </w:rPr>
        <w:t>nedjelja</w:t>
      </w:r>
      <w:r w:rsidRPr="00760BAB">
        <w:rPr>
          <w:rFonts w:ascii="Tahoma" w:hAnsi="Tahoma" w:cs="Tahoma"/>
        </w:rPr>
        <w:t>) u 09:00:  - Seniori</w:t>
      </w:r>
    </w:p>
    <w:p w:rsidR="00A00F96" w:rsidRPr="00760BAB" w:rsidRDefault="00A00F96" w:rsidP="006B3B1A">
      <w:pPr>
        <w:ind w:left="3300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</w:t>
      </w:r>
      <w:r>
        <w:rPr>
          <w:rFonts w:ascii="Tahoma" w:hAnsi="Tahoma" w:cs="Tahoma"/>
        </w:rPr>
        <w:t xml:space="preserve">  </w:t>
      </w:r>
      <w:r w:rsidRPr="00760BAB">
        <w:rPr>
          <w:rFonts w:ascii="Tahoma" w:hAnsi="Tahoma" w:cs="Tahoma"/>
        </w:rPr>
        <w:t xml:space="preserve"> - Veterani od 40 do 50 godina</w:t>
      </w:r>
    </w:p>
    <w:p w:rsidR="00A00F96" w:rsidRPr="00760BAB" w:rsidRDefault="00A00F96" w:rsidP="006B3B1A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                                        </w:t>
      </w:r>
      <w:r>
        <w:rPr>
          <w:rFonts w:ascii="Tahoma" w:hAnsi="Tahoma" w:cs="Tahoma"/>
        </w:rPr>
        <w:t xml:space="preserve">  </w:t>
      </w:r>
      <w:r w:rsidRPr="00760BAB">
        <w:rPr>
          <w:rFonts w:ascii="Tahoma" w:hAnsi="Tahoma" w:cs="Tahoma"/>
        </w:rPr>
        <w:t>- Veterani od 50 do 60 godina</w:t>
      </w:r>
    </w:p>
    <w:p w:rsidR="00A00F96" w:rsidRPr="00760BAB" w:rsidRDefault="00A00F96" w:rsidP="006B3B1A">
      <w:pPr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                                        </w:t>
      </w:r>
      <w:r>
        <w:rPr>
          <w:rFonts w:ascii="Tahoma" w:hAnsi="Tahoma" w:cs="Tahoma"/>
        </w:rPr>
        <w:t xml:space="preserve">  </w:t>
      </w:r>
      <w:r w:rsidRPr="00760BAB">
        <w:rPr>
          <w:rFonts w:ascii="Tahoma" w:hAnsi="Tahoma" w:cs="Tahoma"/>
        </w:rPr>
        <w:t>- Veterani preko 60 godina</w:t>
      </w:r>
    </w:p>
    <w:p w:rsidR="00A00F96" w:rsidRPr="00760BAB" w:rsidRDefault="00A00F96" w:rsidP="006B3B1A">
      <w:pPr>
        <w:tabs>
          <w:tab w:val="left" w:pos="3969"/>
        </w:tabs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                                        </w:t>
      </w:r>
      <w:r>
        <w:rPr>
          <w:rFonts w:ascii="Tahoma" w:hAnsi="Tahoma" w:cs="Tahoma"/>
        </w:rPr>
        <w:t xml:space="preserve">  </w:t>
      </w:r>
      <w:r w:rsidRPr="00760BAB">
        <w:rPr>
          <w:rFonts w:ascii="Tahoma" w:hAnsi="Tahoma" w:cs="Tahoma"/>
        </w:rPr>
        <w:t>- Veteranke</w:t>
      </w:r>
    </w:p>
    <w:p w:rsidR="00A00F96" w:rsidRPr="00760BAB" w:rsidRDefault="00A00F96" w:rsidP="00CD6657">
      <w:pPr>
        <w:numPr>
          <w:ilvl w:val="0"/>
          <w:numId w:val="17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23.06.2013. (nedjelja) u 18:00: - </w:t>
      </w:r>
      <w:r w:rsidRPr="0046264F">
        <w:rPr>
          <w:rFonts w:ascii="Tahoma" w:hAnsi="Tahoma" w:cs="Tahoma"/>
          <w:b/>
          <w:color w:val="800000"/>
        </w:rPr>
        <w:t xml:space="preserve">Zatvaranje drugog Međunarodnog turnira </w:t>
      </w:r>
      <w:r>
        <w:rPr>
          <w:rFonts w:ascii="Tahoma" w:hAnsi="Tahoma" w:cs="Tahoma"/>
          <w:b/>
          <w:color w:val="800000"/>
        </w:rPr>
        <w:t>g</w:t>
      </w:r>
      <w:r w:rsidRPr="0046264F">
        <w:rPr>
          <w:rFonts w:ascii="Tahoma" w:hAnsi="Tahoma" w:cs="Tahoma"/>
          <w:b/>
          <w:color w:val="800000"/>
        </w:rPr>
        <w:t>rada Sarajeva u stonom tenisu „STENS 2013“</w:t>
      </w:r>
    </w:p>
    <w:p w:rsidR="00A00F96" w:rsidRPr="00760BAB" w:rsidRDefault="00A00F96" w:rsidP="00CB65C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lang w:eastAsia="hr-HR"/>
        </w:rPr>
      </w:pPr>
      <w:r w:rsidRPr="00760BAB">
        <w:rPr>
          <w:rFonts w:ascii="Tahoma" w:hAnsi="Tahoma" w:cs="Tahoma"/>
          <w:lang w:eastAsia="hr-HR"/>
        </w:rPr>
        <w:t xml:space="preserve">Prijavljeni učesnici bit će raspoređeni u grupe po 3, 4 i 5 igrača, zavisno od prijava, a igrat će svako sa svakim u tri dobivena seta. Prvoplasirani i drugoplasirani igrači nastavljaju takmičenje K.O. sistemom određenim šemama do konačne pobjede. </w:t>
      </w:r>
    </w:p>
    <w:p w:rsidR="00A00F96" w:rsidRPr="00760BAB" w:rsidRDefault="00A00F96" w:rsidP="00760BAB">
      <w:pPr>
        <w:spacing w:after="0" w:line="240" w:lineRule="auto"/>
        <w:rPr>
          <w:rFonts w:ascii="Tahoma" w:hAnsi="Tahoma" w:cs="Tahoma"/>
          <w:sz w:val="21"/>
          <w:szCs w:val="21"/>
          <w:lang w:eastAsia="hr-HR"/>
        </w:rPr>
      </w:pPr>
    </w:p>
    <w:p w:rsidR="00A00F96" w:rsidRPr="00760BAB" w:rsidRDefault="00A00F96" w:rsidP="00760BAB">
      <w:pPr>
        <w:spacing w:after="0" w:line="240" w:lineRule="auto"/>
        <w:rPr>
          <w:rFonts w:ascii="Tahoma" w:hAnsi="Tahoma" w:cs="Tahoma"/>
          <w:lang w:eastAsia="hr-HR"/>
        </w:rPr>
      </w:pPr>
      <w:r w:rsidRPr="00760BAB">
        <w:rPr>
          <w:rFonts w:ascii="Tahoma" w:hAnsi="Tahoma" w:cs="Tahoma"/>
          <w:b/>
          <w:lang w:eastAsia="hr-HR"/>
        </w:rPr>
        <w:t>5. Ždrijeb:</w:t>
      </w:r>
      <w:r w:rsidRPr="00760BAB">
        <w:rPr>
          <w:rFonts w:ascii="Tahoma" w:hAnsi="Tahoma" w:cs="Tahoma"/>
          <w:lang w:eastAsia="hr-HR"/>
        </w:rPr>
        <w:t xml:space="preserve"> Ždrijeb će biti objavljen</w:t>
      </w:r>
      <w:r>
        <w:rPr>
          <w:rFonts w:ascii="Tahoma" w:hAnsi="Tahoma" w:cs="Tahoma"/>
          <w:lang w:eastAsia="hr-HR"/>
        </w:rPr>
        <w:t xml:space="preserve"> u srijedu, </w:t>
      </w:r>
      <w:r w:rsidRPr="00BC5FA2">
        <w:rPr>
          <w:rFonts w:ascii="Tahoma" w:hAnsi="Tahoma" w:cs="Tahoma"/>
          <w:b/>
          <w:u w:val="single"/>
          <w:lang w:eastAsia="hr-HR"/>
        </w:rPr>
        <w:t>18.06.2013. godine</w:t>
      </w:r>
      <w:r>
        <w:rPr>
          <w:rFonts w:ascii="Tahoma" w:hAnsi="Tahoma" w:cs="Tahoma"/>
          <w:b/>
          <w:u w:val="single"/>
          <w:lang w:eastAsia="hr-HR"/>
        </w:rPr>
        <w:t xml:space="preserve"> u 12:00</w:t>
      </w:r>
      <w:r w:rsidRPr="00760BAB">
        <w:rPr>
          <w:rFonts w:ascii="Tahoma" w:hAnsi="Tahoma" w:cs="Tahoma"/>
          <w:lang w:eastAsia="hr-HR"/>
        </w:rPr>
        <w:t xml:space="preserve"> na</w:t>
      </w:r>
      <w:r>
        <w:rPr>
          <w:rFonts w:ascii="Tahoma" w:hAnsi="Tahoma" w:cs="Tahoma"/>
          <w:lang w:eastAsia="hr-HR"/>
        </w:rPr>
        <w:t xml:space="preserve"> </w:t>
      </w:r>
      <w:r w:rsidRPr="00760BAB">
        <w:rPr>
          <w:rFonts w:ascii="Tahoma" w:hAnsi="Tahoma" w:cs="Tahoma"/>
          <w:lang w:eastAsia="hr-HR"/>
        </w:rPr>
        <w:t xml:space="preserve">web stranici </w:t>
      </w:r>
      <w:r w:rsidRPr="007D7B40">
        <w:rPr>
          <w:rFonts w:ascii="Tahoma" w:hAnsi="Tahoma" w:cs="Tahoma"/>
          <w:b/>
          <w:color w:val="008000"/>
          <w:lang w:eastAsia="hr-HR"/>
        </w:rPr>
        <w:t>Kluba za sport i rekreaciju „STENS“</w:t>
      </w:r>
      <w:r w:rsidRPr="00760BAB">
        <w:rPr>
          <w:rFonts w:ascii="Tahoma" w:hAnsi="Tahoma" w:cs="Tahoma"/>
          <w:lang w:eastAsia="hr-HR"/>
        </w:rPr>
        <w:t xml:space="preserve"> (</w:t>
      </w:r>
      <w:r w:rsidRPr="00760BAB">
        <w:rPr>
          <w:rFonts w:ascii="Tahoma" w:hAnsi="Tahoma" w:cs="Tahoma"/>
          <w:color w:val="0000FF"/>
          <w:u w:val="single"/>
          <w:lang w:eastAsia="hr-HR"/>
        </w:rPr>
        <w:t>www.stkstens.ba</w:t>
      </w:r>
      <w:r w:rsidRPr="00760BAB">
        <w:rPr>
          <w:rFonts w:ascii="Tahoma" w:hAnsi="Tahoma" w:cs="Tahoma"/>
          <w:lang w:eastAsia="hr-HR"/>
        </w:rPr>
        <w:t>)</w:t>
      </w:r>
    </w:p>
    <w:p w:rsidR="00A00F96" w:rsidRPr="00760BAB" w:rsidRDefault="00A00F96" w:rsidP="00CB65C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lang w:eastAsia="hr-HR"/>
        </w:rPr>
      </w:pPr>
    </w:p>
    <w:p w:rsidR="00A00F96" w:rsidRDefault="00A00F96" w:rsidP="00466F77">
      <w:pPr>
        <w:jc w:val="both"/>
        <w:rPr>
          <w:rFonts w:ascii="Tahoma" w:hAnsi="Tahoma" w:cs="Tahoma"/>
          <w:b/>
        </w:rPr>
      </w:pPr>
      <w:r w:rsidRPr="00760BAB">
        <w:rPr>
          <w:rFonts w:ascii="Tahoma" w:hAnsi="Tahoma" w:cs="Tahoma"/>
          <w:b/>
        </w:rPr>
        <w:t xml:space="preserve">6. Turnir će se igrati po pravilima </w:t>
      </w:r>
      <w:r w:rsidRPr="00271DF1">
        <w:rPr>
          <w:rFonts w:ascii="Tahoma" w:hAnsi="Tahoma" w:cs="Tahoma"/>
          <w:b/>
          <w:color w:val="008000"/>
        </w:rPr>
        <w:t xml:space="preserve">ITTF-a. </w:t>
      </w:r>
    </w:p>
    <w:p w:rsidR="00A00F96" w:rsidRPr="00760BAB" w:rsidRDefault="00A00F96" w:rsidP="00466F77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7. </w:t>
      </w:r>
      <w:r w:rsidRPr="006B3B1A">
        <w:rPr>
          <w:rFonts w:ascii="Tahoma" w:hAnsi="Tahoma" w:cs="Tahoma"/>
        </w:rPr>
        <w:t>Turnir će se igrati Butterfly lopticama sa 3 zvjez</w:t>
      </w:r>
      <w:r>
        <w:rPr>
          <w:rFonts w:ascii="Tahoma" w:hAnsi="Tahoma" w:cs="Tahoma"/>
        </w:rPr>
        <w:t>dice, na stolovima Butterfly Centrefold 25</w:t>
      </w:r>
      <w:r w:rsidRPr="006B3B1A">
        <w:rPr>
          <w:rFonts w:ascii="Tahoma" w:hAnsi="Tahoma" w:cs="Tahoma"/>
        </w:rPr>
        <w:t>.</w:t>
      </w:r>
    </w:p>
    <w:p w:rsidR="00A00F96" w:rsidRPr="00760BAB" w:rsidRDefault="00A00F96" w:rsidP="00466F77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8</w:t>
      </w:r>
      <w:r w:rsidRPr="00760BAB">
        <w:rPr>
          <w:rFonts w:ascii="Tahoma" w:hAnsi="Tahoma" w:cs="Tahoma"/>
          <w:b/>
        </w:rPr>
        <w:t>. Prijave:</w:t>
      </w:r>
      <w:r w:rsidRPr="00760BAB">
        <w:rPr>
          <w:rFonts w:ascii="Tahoma" w:hAnsi="Tahoma" w:cs="Tahoma"/>
        </w:rPr>
        <w:t xml:space="preserve"> Prijave se šalju </w:t>
      </w:r>
      <w:r w:rsidRPr="00212CD0">
        <w:rPr>
          <w:rFonts w:ascii="Tahoma" w:hAnsi="Tahoma" w:cs="Tahoma"/>
          <w:b/>
          <w:u w:val="single"/>
        </w:rPr>
        <w:t>isključivo</w:t>
      </w:r>
      <w:r w:rsidRPr="0046264F">
        <w:rPr>
          <w:rFonts w:ascii="Tahoma" w:hAnsi="Tahoma" w:cs="Tahoma"/>
        </w:rPr>
        <w:t xml:space="preserve"> pismeno na</w:t>
      </w:r>
      <w:r w:rsidRPr="00760BAB">
        <w:rPr>
          <w:rFonts w:ascii="Tahoma" w:hAnsi="Tahoma" w:cs="Tahoma"/>
        </w:rPr>
        <w:t xml:space="preserve"> sljedeću adresu: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CD6657">
        <w:rPr>
          <w:rFonts w:ascii="Tahoma" w:hAnsi="Tahoma" w:cs="Tahoma"/>
          <w:b/>
        </w:rPr>
        <w:t>Elektronička pošta:</w:t>
      </w:r>
      <w:r w:rsidRPr="00760BAB">
        <w:rPr>
          <w:rFonts w:ascii="Tahoma" w:hAnsi="Tahoma" w:cs="Tahoma"/>
        </w:rPr>
        <w:t xml:space="preserve"> </w:t>
      </w:r>
      <w:r w:rsidRPr="00212CD0">
        <w:rPr>
          <w:rFonts w:ascii="Tahoma" w:hAnsi="Tahoma" w:cs="Tahoma"/>
          <w:color w:val="0000FF"/>
          <w:u w:val="single"/>
        </w:rPr>
        <w:t>info@stkstens.ba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CD6657">
        <w:rPr>
          <w:rFonts w:ascii="Tahoma" w:hAnsi="Tahoma" w:cs="Tahoma"/>
          <w:b/>
        </w:rPr>
        <w:t>Telefon:</w:t>
      </w:r>
      <w:r w:rsidRPr="00760BAB">
        <w:rPr>
          <w:rFonts w:ascii="Tahoma" w:hAnsi="Tahoma" w:cs="Tahoma"/>
        </w:rPr>
        <w:t xml:space="preserve"> +387 033/215-930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CD6657">
        <w:rPr>
          <w:rFonts w:ascii="Tahoma" w:hAnsi="Tahoma" w:cs="Tahoma"/>
          <w:b/>
        </w:rPr>
        <w:t>Fax:</w:t>
      </w:r>
      <w:r w:rsidRPr="00760BAB">
        <w:rPr>
          <w:rFonts w:ascii="Tahoma" w:hAnsi="Tahoma" w:cs="Tahoma"/>
        </w:rPr>
        <w:t xml:space="preserve"> +387 033/215-930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</w:p>
    <w:p w:rsidR="00A00F96" w:rsidRDefault="00A00F96" w:rsidP="00466F77">
      <w:pPr>
        <w:pStyle w:val="NoSpacing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9</w:t>
      </w:r>
      <w:r w:rsidRPr="00760BAB">
        <w:rPr>
          <w:rFonts w:ascii="Tahoma" w:hAnsi="Tahoma" w:cs="Tahoma"/>
          <w:b/>
        </w:rPr>
        <w:t xml:space="preserve">. Rok za prijave: </w:t>
      </w:r>
      <w:r w:rsidRPr="00760BAB">
        <w:rPr>
          <w:rFonts w:ascii="Tahoma" w:hAnsi="Tahoma" w:cs="Tahoma"/>
        </w:rPr>
        <w:t xml:space="preserve">Prijave se najkasnije mogu poslati do </w:t>
      </w:r>
      <w:r>
        <w:rPr>
          <w:rFonts w:ascii="Tahoma" w:hAnsi="Tahoma" w:cs="Tahoma"/>
          <w:b/>
          <w:u w:val="single"/>
        </w:rPr>
        <w:t>15</w:t>
      </w:r>
      <w:r w:rsidRPr="00F737FF">
        <w:rPr>
          <w:rFonts w:ascii="Tahoma" w:hAnsi="Tahoma" w:cs="Tahoma"/>
          <w:b/>
          <w:u w:val="single"/>
        </w:rPr>
        <w:t>.06.2013.</w:t>
      </w:r>
      <w:r w:rsidRPr="00760BAB">
        <w:rPr>
          <w:rFonts w:ascii="Tahoma" w:hAnsi="Tahoma" w:cs="Tahoma"/>
        </w:rPr>
        <w:t xml:space="preserve"> godine</w:t>
      </w:r>
      <w:r>
        <w:rPr>
          <w:rFonts w:ascii="Tahoma" w:hAnsi="Tahoma" w:cs="Tahoma"/>
        </w:rPr>
        <w:t>.</w:t>
      </w:r>
    </w:p>
    <w:p w:rsidR="00A00F96" w:rsidRDefault="00A00F96" w:rsidP="00466F77">
      <w:pPr>
        <w:pStyle w:val="NoSpacing"/>
        <w:jc w:val="both"/>
        <w:rPr>
          <w:rFonts w:ascii="Tahoma" w:hAnsi="Tahoma" w:cs="Tahoma"/>
        </w:rPr>
      </w:pPr>
    </w:p>
    <w:p w:rsidR="00A00F96" w:rsidRPr="00B541C3" w:rsidRDefault="00A00F96" w:rsidP="00B541C3">
      <w:pPr>
        <w:rPr>
          <w:rFonts w:ascii="Arial" w:hAnsi="Arial" w:cs="Arial"/>
          <w:sz w:val="23"/>
          <w:szCs w:val="23"/>
          <w:lang w:eastAsia="hr-HR"/>
        </w:rPr>
      </w:pPr>
      <w:r>
        <w:rPr>
          <w:rFonts w:ascii="Tahoma" w:hAnsi="Tahoma" w:cs="Tahoma"/>
          <w:b/>
        </w:rPr>
        <w:t xml:space="preserve">10. </w:t>
      </w:r>
      <w:r w:rsidRPr="00B541C3">
        <w:rPr>
          <w:rStyle w:val="NoSpacingtahomaChar"/>
        </w:rPr>
        <w:t xml:space="preserve">Prema želji ili interesu, juniori, juniorke, kadeti i kadetkinje mogu se prijaviti i za seniorske discipline, ako za to uplate predviđenu </w:t>
      </w:r>
      <w:r>
        <w:rPr>
          <w:rStyle w:val="NoSpacingtahomaChar"/>
        </w:rPr>
        <w:t>kotizaciju</w:t>
      </w:r>
      <w:r w:rsidRPr="00B541C3">
        <w:rPr>
          <w:rStyle w:val="NoSpacingtahomaChar"/>
        </w:rPr>
        <w:t>.</w:t>
      </w:r>
      <w:r w:rsidRPr="00F737FF">
        <w:rPr>
          <w:lang w:eastAsia="hr-HR"/>
        </w:rPr>
        <w:t xml:space="preserve"> 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11</w:t>
      </w:r>
      <w:r w:rsidRPr="00760BAB">
        <w:rPr>
          <w:rFonts w:ascii="Tahoma" w:hAnsi="Tahoma" w:cs="Tahoma"/>
          <w:b/>
        </w:rPr>
        <w:t xml:space="preserve">. Pravo nastupa: </w:t>
      </w:r>
      <w:r w:rsidRPr="00760BAB">
        <w:rPr>
          <w:rFonts w:ascii="Tahoma" w:hAnsi="Tahoma" w:cs="Tahoma"/>
        </w:rPr>
        <w:t xml:space="preserve">Pravo nastupa imaju svi igrači i igračice koji prijavu pošalju pismenim   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</w:t>
      </w:r>
      <w:r w:rsidRPr="00760BAB">
        <w:rPr>
          <w:rFonts w:ascii="Tahoma" w:hAnsi="Tahoma" w:cs="Tahoma"/>
        </w:rPr>
        <w:t xml:space="preserve">putem na jednu od navedenih adresa. Turnir je međunarednog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</w:t>
      </w:r>
      <w:r w:rsidRPr="00760BAB">
        <w:rPr>
          <w:rFonts w:ascii="Tahoma" w:hAnsi="Tahoma" w:cs="Tahoma"/>
        </w:rPr>
        <w:t xml:space="preserve">karaktera i na njemu mogu sudjelovati svi uredno i u roku prijavljeni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</w:t>
      </w:r>
      <w:r w:rsidRPr="00760BAB">
        <w:rPr>
          <w:rFonts w:ascii="Tahoma" w:hAnsi="Tahoma" w:cs="Tahoma"/>
        </w:rPr>
        <w:t>igrači i igračice uz uvjet da prihvaćaju propozicije i uplate kotizaciju.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</w:p>
    <w:p w:rsidR="00A00F96" w:rsidRDefault="00A00F96" w:rsidP="00152343">
      <w:pPr>
        <w:pStyle w:val="NoSpacing"/>
        <w:rPr>
          <w:rFonts w:ascii="Tahoma" w:hAnsi="Tahoma" w:cs="Tahoma"/>
        </w:rPr>
      </w:pPr>
      <w:r w:rsidRPr="00760BAB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2</w:t>
      </w:r>
      <w:r w:rsidRPr="00760BAB">
        <w:rPr>
          <w:rFonts w:ascii="Tahoma" w:hAnsi="Tahoma" w:cs="Tahoma"/>
          <w:b/>
        </w:rPr>
        <w:t xml:space="preserve">. Kotizacija: </w:t>
      </w:r>
      <w:r>
        <w:rPr>
          <w:rFonts w:ascii="Tahoma" w:hAnsi="Tahoma" w:cs="Tahoma"/>
        </w:rPr>
        <w:t>Kotizacija za kategorije sub</w:t>
      </w:r>
      <w:r w:rsidRPr="00760BAB">
        <w:rPr>
          <w:rFonts w:ascii="Tahoma" w:hAnsi="Tahoma" w:cs="Tahoma"/>
        </w:rPr>
        <w:t xml:space="preserve">kadeta, mlađih kadeta i kadeta iznosi 10 KM (5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  <w:t xml:space="preserve">   EUR), a kotizacija za sve </w:t>
      </w:r>
      <w:r w:rsidRPr="0046264F">
        <w:rPr>
          <w:rFonts w:ascii="Tahoma" w:hAnsi="Tahoma" w:cs="Tahoma"/>
        </w:rPr>
        <w:t>takmičare iz BiH</w:t>
      </w:r>
      <w:r w:rsidRPr="00760BAB">
        <w:rPr>
          <w:rFonts w:ascii="Tahoma" w:hAnsi="Tahoma" w:cs="Tahoma"/>
        </w:rPr>
        <w:t xml:space="preserve"> iznosi 20 KM (10 EUR), a van BiH </w:t>
      </w:r>
      <w:r w:rsidRPr="00760BAB">
        <w:rPr>
          <w:rFonts w:ascii="Tahoma" w:hAnsi="Tahoma" w:cs="Tahoma"/>
        </w:rPr>
        <w:tab/>
        <w:t xml:space="preserve">             15 </w:t>
      </w:r>
      <w:r>
        <w:rPr>
          <w:rFonts w:ascii="Tahoma" w:hAnsi="Tahoma" w:cs="Tahoma"/>
        </w:rPr>
        <w:t>EUR</w:t>
      </w:r>
      <w:r w:rsidRPr="00760BAB">
        <w:rPr>
          <w:rFonts w:ascii="Tahoma" w:hAnsi="Tahoma" w:cs="Tahoma"/>
        </w:rPr>
        <w:t xml:space="preserve"> i uplaćuje se organizatoru prije početka turnira, na licu mjesta.</w:t>
      </w:r>
    </w:p>
    <w:p w:rsidR="00A00F96" w:rsidRDefault="00A00F96" w:rsidP="00152343">
      <w:pPr>
        <w:pStyle w:val="NoSpacing"/>
        <w:rPr>
          <w:rFonts w:ascii="Tahoma" w:hAnsi="Tahoma" w:cs="Tahoma"/>
        </w:rPr>
      </w:pPr>
    </w:p>
    <w:p w:rsidR="00A00F96" w:rsidRDefault="00A00F96" w:rsidP="006818C8">
      <w:pPr>
        <w:spacing w:after="0" w:line="240" w:lineRule="auto"/>
        <w:rPr>
          <w:rFonts w:ascii="Tahoma" w:hAnsi="Tahoma" w:cs="Tahoma"/>
          <w:b/>
          <w:lang w:eastAsia="hr-HR"/>
        </w:rPr>
      </w:pPr>
    </w:p>
    <w:p w:rsidR="00A00F96" w:rsidRDefault="00A00F96" w:rsidP="006818C8">
      <w:pPr>
        <w:spacing w:after="0" w:line="240" w:lineRule="auto"/>
        <w:rPr>
          <w:rFonts w:ascii="Tahoma" w:hAnsi="Tahoma" w:cs="Tahoma"/>
          <w:b/>
          <w:lang w:eastAsia="hr-HR"/>
        </w:rPr>
      </w:pPr>
    </w:p>
    <w:p w:rsidR="00A00F96" w:rsidRDefault="00A00F96" w:rsidP="006818C8">
      <w:pPr>
        <w:spacing w:after="0" w:line="240" w:lineRule="auto"/>
        <w:rPr>
          <w:rFonts w:ascii="Tahoma" w:hAnsi="Tahoma" w:cs="Tahoma"/>
          <w:b/>
          <w:lang w:eastAsia="hr-HR"/>
        </w:rPr>
      </w:pPr>
      <w:r w:rsidRPr="006818C8">
        <w:rPr>
          <w:rFonts w:ascii="Tahoma" w:hAnsi="Tahoma" w:cs="Tahoma"/>
          <w:b/>
          <w:lang w:eastAsia="hr-HR"/>
        </w:rPr>
        <w:t>1</w:t>
      </w:r>
      <w:r>
        <w:rPr>
          <w:rFonts w:ascii="Tahoma" w:hAnsi="Tahoma" w:cs="Tahoma"/>
          <w:b/>
          <w:lang w:eastAsia="hr-HR"/>
        </w:rPr>
        <w:t>3</w:t>
      </w:r>
      <w:r w:rsidRPr="006818C8">
        <w:rPr>
          <w:rFonts w:ascii="Tahoma" w:hAnsi="Tahoma" w:cs="Tahoma"/>
          <w:b/>
          <w:lang w:eastAsia="hr-HR"/>
        </w:rPr>
        <w:t xml:space="preserve">. U svakoj kategoriji, da bi se održala, mora se prijaviti najmanje </w:t>
      </w:r>
      <w:r>
        <w:rPr>
          <w:rFonts w:ascii="Tahoma" w:hAnsi="Tahoma" w:cs="Tahoma"/>
          <w:b/>
          <w:lang w:eastAsia="hr-HR"/>
        </w:rPr>
        <w:t>16 takmičara.</w:t>
      </w:r>
      <w:r w:rsidRPr="006818C8">
        <w:rPr>
          <w:rFonts w:ascii="Tahoma" w:hAnsi="Tahoma" w:cs="Tahoma"/>
          <w:b/>
          <w:lang w:eastAsia="hr-HR"/>
        </w:rPr>
        <w:t xml:space="preserve"> </w:t>
      </w:r>
    </w:p>
    <w:p w:rsidR="00A00F96" w:rsidRPr="006818C8" w:rsidRDefault="00A00F96" w:rsidP="006818C8">
      <w:pPr>
        <w:spacing w:after="0" w:line="240" w:lineRule="auto"/>
        <w:rPr>
          <w:rFonts w:ascii="Tahoma" w:hAnsi="Tahoma" w:cs="Tahoma"/>
          <w:b/>
          <w:lang w:eastAsia="hr-HR"/>
        </w:rPr>
      </w:pPr>
    </w:p>
    <w:p w:rsidR="00A00F96" w:rsidRPr="00760BAB" w:rsidRDefault="00A00F96" w:rsidP="00F578C2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4</w:t>
      </w:r>
      <w:r w:rsidRPr="00760BAB">
        <w:rPr>
          <w:rFonts w:ascii="Tahoma" w:hAnsi="Tahoma" w:cs="Tahoma"/>
          <w:b/>
        </w:rPr>
        <w:t xml:space="preserve">. Nagrade: </w:t>
      </w:r>
      <w:r w:rsidRPr="00760BAB">
        <w:rPr>
          <w:rFonts w:ascii="Tahoma" w:hAnsi="Tahoma" w:cs="Tahoma"/>
        </w:rPr>
        <w:t xml:space="preserve">Organizator će dodijeliti pehare, medalje i diplome svim učesnicima koji se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  <w:t xml:space="preserve">  plasiraju od prvog do trećeg mjesta. Pored sportskih trofeja organizator će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  <w:t xml:space="preserve">  prvoplasiranim, drugoplasiranim i trećeplasiranim učesnicima juniorske </w:t>
      </w:r>
      <w:r>
        <w:rPr>
          <w:rFonts w:ascii="Tahoma" w:hAnsi="Tahoma" w:cs="Tahoma"/>
        </w:rPr>
        <w:t>i</w:t>
      </w:r>
    </w:p>
    <w:p w:rsidR="00A00F96" w:rsidRPr="00760BAB" w:rsidRDefault="00A00F96" w:rsidP="007E1C2F">
      <w:pPr>
        <w:pStyle w:val="NoSpacing"/>
        <w:ind w:left="156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seniorske </w:t>
      </w:r>
      <w:r w:rsidRPr="00760BAB">
        <w:rPr>
          <w:rFonts w:ascii="Tahoma" w:hAnsi="Tahoma" w:cs="Tahoma"/>
        </w:rPr>
        <w:t>kategorije</w:t>
      </w:r>
      <w:r>
        <w:rPr>
          <w:rFonts w:ascii="Tahoma" w:hAnsi="Tahoma" w:cs="Tahoma"/>
        </w:rPr>
        <w:t xml:space="preserve"> dodijeliti</w:t>
      </w:r>
      <w:r w:rsidRPr="00760BAB">
        <w:rPr>
          <w:rFonts w:ascii="Tahoma" w:hAnsi="Tahoma" w:cs="Tahoma"/>
        </w:rPr>
        <w:t xml:space="preserve"> novčane nagrade, kao i veteranima svih </w:t>
      </w:r>
      <w:r>
        <w:rPr>
          <w:rFonts w:ascii="Tahoma" w:hAnsi="Tahoma" w:cs="Tahoma"/>
        </w:rPr>
        <w:t xml:space="preserve">    ka</w:t>
      </w:r>
      <w:r w:rsidRPr="00760BAB">
        <w:rPr>
          <w:rFonts w:ascii="Tahoma" w:hAnsi="Tahoma" w:cs="Tahoma"/>
        </w:rPr>
        <w:t xml:space="preserve">tegorija. Treće </w:t>
      </w:r>
      <w:r>
        <w:rPr>
          <w:rFonts w:ascii="Tahoma" w:hAnsi="Tahoma" w:cs="Tahoma"/>
        </w:rPr>
        <w:t>mjesto</w:t>
      </w:r>
      <w:r w:rsidRPr="00760BAB">
        <w:rPr>
          <w:rFonts w:ascii="Tahoma" w:hAnsi="Tahoma" w:cs="Tahoma"/>
        </w:rPr>
        <w:t xml:space="preserve"> u svim kategorijama se dijeli.                                                      </w:t>
      </w:r>
    </w:p>
    <w:p w:rsidR="00A00F96" w:rsidRPr="00760BAB" w:rsidRDefault="00A00F96" w:rsidP="00F578C2">
      <w:pPr>
        <w:pStyle w:val="NoSpacing"/>
        <w:jc w:val="both"/>
        <w:rPr>
          <w:rFonts w:ascii="Tahoma" w:hAnsi="Tahoma" w:cs="Tahoma"/>
        </w:rPr>
      </w:pPr>
    </w:p>
    <w:p w:rsidR="00A00F96" w:rsidRDefault="00A00F96" w:rsidP="00466F77">
      <w:pPr>
        <w:pStyle w:val="NoSpacing"/>
        <w:jc w:val="both"/>
        <w:rPr>
          <w:rFonts w:ascii="Tahoma" w:hAnsi="Tahoma" w:cs="Tahoma"/>
          <w:b/>
        </w:rPr>
      </w:pP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  <w:b/>
        </w:rPr>
      </w:pPr>
      <w:r w:rsidRPr="00760BAB">
        <w:rPr>
          <w:rFonts w:ascii="Tahoma" w:hAnsi="Tahoma" w:cs="Tahoma"/>
          <w:b/>
        </w:rPr>
        <w:t>Juniori/juniorke         Seniori/seniorke:      Veterani:                    Veteranke: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  <w:b/>
        </w:rPr>
      </w:pP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1. mjesto -   75 EUR      1. mjesto -  </w:t>
      </w:r>
      <w:r>
        <w:rPr>
          <w:rFonts w:ascii="Tahoma" w:hAnsi="Tahoma" w:cs="Tahoma"/>
        </w:rPr>
        <w:t xml:space="preserve">150 EUR    </w:t>
      </w:r>
      <w:r w:rsidRPr="00760BAB">
        <w:rPr>
          <w:rFonts w:ascii="Tahoma" w:hAnsi="Tahoma" w:cs="Tahoma"/>
        </w:rPr>
        <w:t xml:space="preserve">1. mjesto - </w:t>
      </w:r>
      <w:r>
        <w:rPr>
          <w:rFonts w:ascii="Tahoma" w:hAnsi="Tahoma" w:cs="Tahoma"/>
        </w:rPr>
        <w:t>100</w:t>
      </w:r>
      <w:r w:rsidRPr="00760BAB">
        <w:rPr>
          <w:rFonts w:ascii="Tahoma" w:hAnsi="Tahoma" w:cs="Tahoma"/>
        </w:rPr>
        <w:t xml:space="preserve"> EUR     1. mjesto -  75 EUR</w:t>
      </w:r>
    </w:p>
    <w:p w:rsidR="00A00F96" w:rsidRPr="00760BAB" w:rsidRDefault="00A00F96" w:rsidP="009F4565">
      <w:pPr>
        <w:pStyle w:val="NoSpacing"/>
        <w:tabs>
          <w:tab w:val="left" w:pos="4536"/>
          <w:tab w:val="left" w:pos="4962"/>
        </w:tabs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2. mjesto -   50 EU</w:t>
      </w:r>
      <w:r>
        <w:rPr>
          <w:rFonts w:ascii="Tahoma" w:hAnsi="Tahoma" w:cs="Tahoma"/>
        </w:rPr>
        <w:t xml:space="preserve">R      2. mjesto -  100 EUR    2. mjesto -   75 </w:t>
      </w:r>
      <w:r w:rsidRPr="00760BAB">
        <w:rPr>
          <w:rFonts w:ascii="Tahoma" w:hAnsi="Tahoma" w:cs="Tahoma"/>
        </w:rPr>
        <w:t>EUR     2. mjesto -  50 EUR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>3. mjesto -   25 EUR</w:t>
      </w:r>
      <w:r>
        <w:rPr>
          <w:rFonts w:ascii="Tahoma" w:hAnsi="Tahoma" w:cs="Tahoma"/>
        </w:rPr>
        <w:t xml:space="preserve">      3. mjesto -    75 EUR    3. mjesto -   50</w:t>
      </w:r>
      <w:r w:rsidRPr="00760BAB">
        <w:rPr>
          <w:rFonts w:ascii="Tahoma" w:hAnsi="Tahoma" w:cs="Tahoma"/>
        </w:rPr>
        <w:t xml:space="preserve"> EUR     3. mjesto -  25 EUR</w:t>
      </w:r>
    </w:p>
    <w:p w:rsidR="00A00F96" w:rsidRPr="00760BAB" w:rsidRDefault="00A00F96" w:rsidP="00E87565">
      <w:pPr>
        <w:pStyle w:val="NoSpacing"/>
        <w:ind w:firstLine="708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          </w:t>
      </w:r>
      <w:r>
        <w:rPr>
          <w:rFonts w:ascii="Tahoma" w:hAnsi="Tahoma" w:cs="Tahoma"/>
        </w:rPr>
        <w:t xml:space="preserve">      5. mjesto -    25 EUR    5. mjesto -  </w:t>
      </w:r>
      <w:r w:rsidRPr="00760BAB">
        <w:rPr>
          <w:rFonts w:ascii="Tahoma" w:hAnsi="Tahoma" w:cs="Tahoma"/>
        </w:rPr>
        <w:t xml:space="preserve">25 EUR     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6. mjesto -    25 EUR    6. mjesto -  </w:t>
      </w:r>
      <w:r w:rsidRPr="00760BAB">
        <w:rPr>
          <w:rFonts w:ascii="Tahoma" w:hAnsi="Tahoma" w:cs="Tahoma"/>
        </w:rPr>
        <w:t xml:space="preserve"> 25 EUR</w:t>
      </w: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7. mjesto -    25 EUR    </w:t>
      </w:r>
      <w:r w:rsidRPr="00760BAB">
        <w:rPr>
          <w:rFonts w:ascii="Tahoma" w:hAnsi="Tahoma" w:cs="Tahoma"/>
        </w:rPr>
        <w:t>7. mjesto -   25 EUR</w:t>
      </w:r>
    </w:p>
    <w:p w:rsidR="00A00F96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       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  <w:t xml:space="preserve">    8. mjesto -    25 EUR  </w:t>
      </w:r>
      <w:r>
        <w:rPr>
          <w:rFonts w:ascii="Tahoma" w:hAnsi="Tahoma" w:cs="Tahoma"/>
        </w:rPr>
        <w:t xml:space="preserve">  </w:t>
      </w:r>
      <w:r w:rsidRPr="00760BAB">
        <w:rPr>
          <w:rFonts w:ascii="Tahoma" w:hAnsi="Tahoma" w:cs="Tahoma"/>
        </w:rPr>
        <w:t>8. mjesto -   25 EUR</w:t>
      </w:r>
    </w:p>
    <w:p w:rsidR="00A00F96" w:rsidRPr="00760BAB" w:rsidRDefault="00A00F96" w:rsidP="006818C8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</w:p>
    <w:p w:rsidR="00A00F96" w:rsidRDefault="00A00F96" w:rsidP="006818C8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  <w:r w:rsidRPr="00760BAB">
        <w:rPr>
          <w:rFonts w:ascii="Tahoma" w:hAnsi="Tahoma" w:cs="Tahoma"/>
          <w:b/>
          <w:color w:val="333333"/>
          <w:shd w:val="clear" w:color="auto" w:fill="FFFFFF"/>
        </w:rPr>
        <w:t>1</w:t>
      </w:r>
      <w:r>
        <w:rPr>
          <w:rFonts w:ascii="Tahoma" w:hAnsi="Tahoma" w:cs="Tahoma"/>
          <w:b/>
          <w:color w:val="333333"/>
          <w:shd w:val="clear" w:color="auto" w:fill="FFFFFF"/>
        </w:rPr>
        <w:t>5</w:t>
      </w:r>
      <w:r w:rsidRPr="00760BAB">
        <w:rPr>
          <w:rFonts w:ascii="Tahoma" w:hAnsi="Tahoma" w:cs="Tahoma"/>
          <w:b/>
          <w:color w:val="333333"/>
          <w:shd w:val="clear" w:color="auto" w:fill="FFFFFF"/>
        </w:rPr>
        <w:t xml:space="preserve">. </w:t>
      </w:r>
      <w:r w:rsidRPr="006818C8">
        <w:rPr>
          <w:rFonts w:ascii="Tahoma" w:hAnsi="Tahoma" w:cs="Tahoma"/>
          <w:color w:val="333333"/>
          <w:shd w:val="clear" w:color="auto" w:fill="FFFFFF"/>
        </w:rPr>
        <w:t>Pravo tumačenja propozicija ima isključivo predstavnik Organizatora</w:t>
      </w:r>
      <w:r>
        <w:rPr>
          <w:rFonts w:ascii="Tahoma" w:hAnsi="Tahoma" w:cs="Tahoma"/>
          <w:color w:val="333333"/>
          <w:shd w:val="clear" w:color="auto" w:fill="FFFFFF"/>
        </w:rPr>
        <w:t xml:space="preserve">, gospodin </w:t>
      </w:r>
      <w:r w:rsidRPr="00DC58C5">
        <w:rPr>
          <w:rFonts w:ascii="Tahoma" w:hAnsi="Tahoma" w:cs="Tahoma"/>
          <w:b/>
          <w:color w:val="333333"/>
          <w:shd w:val="clear" w:color="auto" w:fill="FFFFFF"/>
        </w:rPr>
        <w:t>Anto Dafinić</w:t>
      </w:r>
      <w:r w:rsidRPr="006818C8">
        <w:rPr>
          <w:rFonts w:ascii="Tahoma" w:hAnsi="Tahoma" w:cs="Tahoma"/>
          <w:color w:val="333333"/>
          <w:shd w:val="clear" w:color="auto" w:fill="FFFFFF"/>
        </w:rPr>
        <w:t>. Organizator ima pravo na prom</w:t>
      </w:r>
      <w:r>
        <w:rPr>
          <w:rFonts w:ascii="Tahoma" w:hAnsi="Tahoma" w:cs="Tahoma"/>
          <w:color w:val="333333"/>
          <w:shd w:val="clear" w:color="auto" w:fill="FFFFFF"/>
        </w:rPr>
        <w:t>jenu ovih Propozicija uz zavisnost od broja učenika.</w:t>
      </w:r>
    </w:p>
    <w:p w:rsidR="00A00F96" w:rsidRDefault="00A00F96" w:rsidP="006818C8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</w:p>
    <w:p w:rsidR="00A00F96" w:rsidRPr="00212CD0" w:rsidRDefault="00A00F96" w:rsidP="006818C8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  <w:r>
        <w:rPr>
          <w:rFonts w:ascii="Tahoma" w:hAnsi="Tahoma" w:cs="Tahoma"/>
          <w:b/>
          <w:color w:val="333333"/>
          <w:shd w:val="clear" w:color="auto" w:fill="FFFFFF"/>
        </w:rPr>
        <w:t xml:space="preserve">16. </w:t>
      </w:r>
      <w:r w:rsidRPr="00212CD0">
        <w:rPr>
          <w:rFonts w:ascii="Tahoma" w:hAnsi="Tahoma" w:cs="Tahoma"/>
          <w:color w:val="333333"/>
          <w:shd w:val="clear" w:color="auto" w:fill="FFFFFF"/>
        </w:rPr>
        <w:t>Organizacioni odbor obavještava sve učesnike da će obezbjediti kulturno-zabavni program kao i ketering za sve one koji budu prisustvovali zatvaranju turnira uz napomenu da će se finalni mečevi i dodjela nagrada i pehara prenositi u direktnom izvješatavanju putem TV SA, koja je medijski pokrovitelj „STENS OPEN 2013.“</w:t>
      </w:r>
    </w:p>
    <w:p w:rsidR="00A00F96" w:rsidRPr="00212CD0" w:rsidRDefault="00A00F96" w:rsidP="00466F77">
      <w:pPr>
        <w:pStyle w:val="NoSpacing"/>
        <w:jc w:val="both"/>
        <w:rPr>
          <w:rFonts w:ascii="Tahoma" w:hAnsi="Tahoma" w:cs="Tahoma"/>
        </w:rPr>
      </w:pP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  <w:r w:rsidRPr="00212CD0">
        <w:rPr>
          <w:rFonts w:ascii="Tahoma" w:hAnsi="Tahoma" w:cs="Tahoma"/>
          <w:b/>
          <w:color w:val="333333"/>
          <w:shd w:val="clear" w:color="auto" w:fill="FFFFFF"/>
        </w:rPr>
        <w:t xml:space="preserve">17. </w:t>
      </w:r>
      <w:r w:rsidRPr="00212CD0">
        <w:rPr>
          <w:rFonts w:ascii="Tahoma" w:hAnsi="Tahoma" w:cs="Tahoma"/>
          <w:color w:val="333333"/>
          <w:shd w:val="clear" w:color="auto" w:fill="FFFFFF"/>
        </w:rPr>
        <w:t>Organizator će svakom učesniku obezbijediti poklon paket turističke zajednice grada Sarajeva i knjig</w:t>
      </w:r>
      <w:r>
        <w:rPr>
          <w:rFonts w:ascii="Tahoma" w:hAnsi="Tahoma" w:cs="Tahoma"/>
          <w:color w:val="333333"/>
          <w:shd w:val="clear" w:color="auto" w:fill="FFFFFF"/>
        </w:rPr>
        <w:t>u</w:t>
      </w:r>
      <w:r w:rsidRPr="00212CD0">
        <w:rPr>
          <w:rFonts w:ascii="Tahoma" w:hAnsi="Tahoma" w:cs="Tahoma"/>
          <w:color w:val="333333"/>
          <w:shd w:val="clear" w:color="auto" w:fill="FFFFFF"/>
        </w:rPr>
        <w:t xml:space="preserve"> Fotomonografija Bosne i Hercegovine.</w:t>
      </w:r>
      <w:r w:rsidRPr="00212CD0">
        <w:rPr>
          <w:rFonts w:ascii="Tahoma" w:hAnsi="Tahoma" w:cs="Tahoma"/>
          <w:b/>
          <w:color w:val="333333"/>
          <w:shd w:val="clear" w:color="auto" w:fill="FFFFFF"/>
        </w:rPr>
        <w:t xml:space="preserve"> </w:t>
      </w: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</w:p>
    <w:p w:rsidR="00A00F96" w:rsidRPr="00EE0300" w:rsidRDefault="00A00F96" w:rsidP="00212CD0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  <w:r>
        <w:rPr>
          <w:rFonts w:ascii="Tahoma" w:hAnsi="Tahoma" w:cs="Tahoma"/>
          <w:b/>
          <w:color w:val="333333"/>
          <w:shd w:val="clear" w:color="auto" w:fill="FFFFFF"/>
        </w:rPr>
        <w:t xml:space="preserve">18. </w:t>
      </w:r>
      <w:r>
        <w:rPr>
          <w:rFonts w:ascii="Tahoma" w:hAnsi="Tahoma" w:cs="Tahoma"/>
          <w:color w:val="333333"/>
          <w:shd w:val="clear" w:color="auto" w:fill="FFFFFF"/>
        </w:rPr>
        <w:t xml:space="preserve">Specijalni popust za sve učesnike „STENS OPEN 2013“ uz konzumaciju jela i pića, obezbjedila je restoran </w:t>
      </w:r>
      <w:r w:rsidRPr="00EE0300">
        <w:rPr>
          <w:rFonts w:ascii="Tahoma" w:hAnsi="Tahoma" w:cs="Tahoma"/>
          <w:b/>
          <w:color w:val="333333"/>
          <w:shd w:val="clear" w:color="auto" w:fill="FFFFFF"/>
        </w:rPr>
        <w:t>Vinarija Topić</w:t>
      </w:r>
      <w:r>
        <w:rPr>
          <w:rFonts w:ascii="Tahoma" w:hAnsi="Tahoma" w:cs="Tahoma"/>
          <w:color w:val="333333"/>
          <w:shd w:val="clear" w:color="auto" w:fill="FFFFFF"/>
        </w:rPr>
        <w:t xml:space="preserve">, ulica </w:t>
      </w:r>
      <w:r>
        <w:rPr>
          <w:rFonts w:ascii="Tahoma" w:hAnsi="Tahoma" w:cs="Tahoma"/>
          <w:b/>
          <w:color w:val="333333"/>
          <w:shd w:val="clear" w:color="auto" w:fill="FFFFFF"/>
        </w:rPr>
        <w:t xml:space="preserve">Maršala Tita Sarajevo, </w:t>
      </w:r>
      <w:r>
        <w:rPr>
          <w:rFonts w:ascii="Tahoma" w:hAnsi="Tahoma" w:cs="Tahoma"/>
          <w:color w:val="333333"/>
          <w:shd w:val="clear" w:color="auto" w:fill="FFFFFF"/>
        </w:rPr>
        <w:t>i tu će se održati svečana večera povodom završetka turnira.</w:t>
      </w: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bCs/>
          <w:lang w:eastAsia="hr-HR"/>
        </w:rPr>
      </w:pPr>
      <w:r w:rsidRPr="00212CD0">
        <w:rPr>
          <w:rFonts w:ascii="Tahoma" w:hAnsi="Tahoma" w:cs="Tahoma"/>
          <w:b/>
          <w:lang w:eastAsia="hr-HR"/>
        </w:rPr>
        <w:t xml:space="preserve">18. Povoljan smještaj je moguće obezbjediti u </w:t>
      </w:r>
      <w:r w:rsidRPr="00212CD0">
        <w:rPr>
          <w:rFonts w:ascii="Tahoma" w:hAnsi="Tahoma" w:cs="Tahoma"/>
          <w:b/>
          <w:bCs/>
          <w:lang w:eastAsia="hr-HR"/>
        </w:rPr>
        <w:t>Hotelu „ALEM“. Više informacija možete dobiti na</w:t>
      </w:r>
      <w:r>
        <w:rPr>
          <w:rFonts w:ascii="Tahoma" w:hAnsi="Tahoma" w:cs="Tahoma"/>
          <w:b/>
          <w:bCs/>
          <w:lang w:eastAsia="hr-HR"/>
        </w:rPr>
        <w:t>:</w:t>
      </w: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bCs/>
          <w:lang w:eastAsia="hr-HR"/>
        </w:rPr>
      </w:pP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  <w:bCs/>
          <w:lang w:eastAsia="hr-HR"/>
        </w:rPr>
        <w:t>Telefon</w:t>
      </w:r>
      <w:r w:rsidRPr="00212CD0">
        <w:rPr>
          <w:rFonts w:ascii="Tahoma" w:hAnsi="Tahoma" w:cs="Tahoma"/>
          <w:b/>
          <w:bCs/>
          <w:lang w:eastAsia="hr-HR"/>
        </w:rPr>
        <w:t xml:space="preserve">: </w:t>
      </w:r>
      <w:r>
        <w:rPr>
          <w:rFonts w:ascii="Tahoma" w:hAnsi="Tahoma" w:cs="Tahoma"/>
          <w:b/>
        </w:rPr>
        <w:t>+38733/710-420</w:t>
      </w:r>
    </w:p>
    <w:p w:rsidR="00A00F96" w:rsidRPr="00212CD0" w:rsidRDefault="00A00F96" w:rsidP="00212CD0">
      <w:pPr>
        <w:pStyle w:val="NoSpacing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E-mail</w:t>
      </w:r>
      <w:r w:rsidRPr="00212CD0">
        <w:rPr>
          <w:rFonts w:ascii="Tahoma" w:hAnsi="Tahoma" w:cs="Tahoma"/>
          <w:b/>
        </w:rPr>
        <w:t xml:space="preserve">: </w:t>
      </w:r>
      <w:r w:rsidRPr="00F44595">
        <w:rPr>
          <w:rFonts w:ascii="Tahoma" w:hAnsi="Tahoma" w:cs="Tahoma"/>
          <w:b/>
          <w:color w:val="0000FF"/>
          <w:u w:val="single"/>
        </w:rPr>
        <w:t>hotelalem@hotmail.com</w:t>
      </w: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</w:p>
    <w:p w:rsidR="00A00F96" w:rsidRDefault="00A00F96" w:rsidP="00212CD0">
      <w:pPr>
        <w:pStyle w:val="NoSpacing"/>
        <w:jc w:val="both"/>
        <w:rPr>
          <w:rFonts w:ascii="Tahoma" w:hAnsi="Tahoma" w:cs="Tahoma"/>
          <w:lang w:eastAsia="hr-HR"/>
        </w:rPr>
      </w:pPr>
      <w:r w:rsidRPr="00212CD0">
        <w:rPr>
          <w:rFonts w:ascii="Tahoma" w:hAnsi="Tahoma" w:cs="Tahoma"/>
          <w:lang w:eastAsia="hr-HR"/>
        </w:rPr>
        <w:t>Za sve dodatne informacije vezane za turnir i učešće na turniru možete se obratiti putem e-mail (elektroničke pošte) adrese i putem telefona</w:t>
      </w:r>
      <w:r>
        <w:rPr>
          <w:rFonts w:ascii="Tahoma" w:hAnsi="Tahoma" w:cs="Tahoma"/>
          <w:lang w:eastAsia="hr-HR"/>
        </w:rPr>
        <w:t>:</w:t>
      </w:r>
    </w:p>
    <w:p w:rsidR="00A00F96" w:rsidRDefault="00A00F96" w:rsidP="00212CD0">
      <w:pPr>
        <w:pStyle w:val="NoSpacing"/>
        <w:jc w:val="both"/>
        <w:rPr>
          <w:rFonts w:ascii="Tahoma" w:hAnsi="Tahoma" w:cs="Tahoma"/>
          <w:lang w:eastAsia="hr-HR"/>
        </w:rPr>
      </w:pPr>
    </w:p>
    <w:p w:rsidR="00A00F96" w:rsidRDefault="00A00F96" w:rsidP="00212CD0">
      <w:pPr>
        <w:pStyle w:val="NoSpacing"/>
        <w:jc w:val="both"/>
        <w:rPr>
          <w:rFonts w:ascii="Tahoma" w:hAnsi="Tahoma" w:cs="Tahoma"/>
          <w:b/>
          <w:color w:val="0000FF"/>
          <w:lang w:eastAsia="hr-HR"/>
        </w:rPr>
      </w:pPr>
      <w:r>
        <w:rPr>
          <w:rFonts w:ascii="Tahoma" w:hAnsi="Tahoma" w:cs="Tahoma"/>
          <w:b/>
          <w:lang w:eastAsia="hr-HR"/>
        </w:rPr>
        <w:t xml:space="preserve">E-mail: </w:t>
      </w:r>
      <w:hyperlink r:id="rId5" w:history="1">
        <w:r w:rsidRPr="007A68CA">
          <w:rPr>
            <w:rStyle w:val="Hyperlink"/>
            <w:rFonts w:ascii="Tahoma" w:hAnsi="Tahoma" w:cs="Tahoma"/>
            <w:b/>
            <w:lang w:eastAsia="hr-HR"/>
          </w:rPr>
          <w:t>info@stkstens.ba</w:t>
        </w:r>
      </w:hyperlink>
    </w:p>
    <w:p w:rsidR="00A00F96" w:rsidRPr="0096425D" w:rsidRDefault="00A00F96" w:rsidP="00212CD0">
      <w:pPr>
        <w:pStyle w:val="NoSpacing"/>
        <w:jc w:val="both"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lang w:eastAsia="hr-HR"/>
        </w:rPr>
        <w:t>Telefon: 033/215-930</w:t>
      </w:r>
    </w:p>
    <w:p w:rsidR="00A00F96" w:rsidRPr="00212CD0" w:rsidRDefault="00A00F96" w:rsidP="00212CD0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</w:p>
    <w:p w:rsidR="00A00F96" w:rsidRPr="00760BAB" w:rsidRDefault="00A00F96" w:rsidP="00466F77">
      <w:pPr>
        <w:pStyle w:val="NoSpacing"/>
        <w:jc w:val="both"/>
        <w:rPr>
          <w:rFonts w:ascii="Tahoma" w:hAnsi="Tahoma" w:cs="Tahoma"/>
        </w:rPr>
      </w:pPr>
    </w:p>
    <w:p w:rsidR="00A00F96" w:rsidRDefault="00A00F96" w:rsidP="00466F77">
      <w:pPr>
        <w:pStyle w:val="NoSpacing"/>
        <w:jc w:val="both"/>
        <w:rPr>
          <w:rFonts w:ascii="Tahoma" w:hAnsi="Tahoma" w:cs="Tahoma"/>
        </w:rPr>
      </w:pPr>
      <w:r w:rsidRPr="00760BAB">
        <w:rPr>
          <w:rFonts w:ascii="Tahoma" w:hAnsi="Tahoma" w:cs="Tahoma"/>
        </w:rPr>
        <w:t xml:space="preserve"> </w:t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  <w:r w:rsidRPr="00760BAB">
        <w:rPr>
          <w:rFonts w:ascii="Tahoma" w:hAnsi="Tahoma" w:cs="Tahoma"/>
        </w:rPr>
        <w:tab/>
      </w:r>
    </w:p>
    <w:p w:rsidR="00A00F96" w:rsidRDefault="00A00F96" w:rsidP="00390C05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A00F96" w:rsidRDefault="00A00F96" w:rsidP="00390C05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A00F96" w:rsidRDefault="00A00F96" w:rsidP="00390C05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A00F96" w:rsidRDefault="00A00F96" w:rsidP="00390C05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A00F96" w:rsidRPr="00F44595" w:rsidRDefault="00A00F96" w:rsidP="00390C05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F44595">
        <w:rPr>
          <w:rFonts w:ascii="Tahoma" w:hAnsi="Tahoma" w:cs="Tahoma"/>
          <w:b/>
          <w:sz w:val="24"/>
          <w:szCs w:val="24"/>
        </w:rPr>
        <w:t>ORGANIZACIONI ODBOR</w:t>
      </w:r>
    </w:p>
    <w:p w:rsidR="00A00F96" w:rsidRPr="00212CD0" w:rsidRDefault="00A00F96" w:rsidP="00390C05">
      <w:pPr>
        <w:pStyle w:val="NoSpacing"/>
        <w:jc w:val="both"/>
        <w:rPr>
          <w:rFonts w:ascii="Tahoma" w:hAnsi="Tahoma" w:cs="Tahoma"/>
          <w:b/>
        </w:rPr>
      </w:pPr>
    </w:p>
    <w:p w:rsidR="00A00F96" w:rsidRPr="006B61BF" w:rsidRDefault="00A00F96" w:rsidP="00390C05">
      <w:pPr>
        <w:pStyle w:val="NoSpacing"/>
        <w:jc w:val="both"/>
        <w:rPr>
          <w:rFonts w:ascii="Tahoma" w:hAnsi="Tahoma" w:cs="Tahoma"/>
          <w:b/>
          <w:color w:val="800000"/>
          <w:sz w:val="24"/>
          <w:szCs w:val="24"/>
          <w:shd w:val="clear" w:color="auto" w:fill="FFFFFF"/>
        </w:rPr>
      </w:pPr>
      <w:r w:rsidRPr="006B61BF">
        <w:rPr>
          <w:rFonts w:ascii="Tahoma" w:hAnsi="Tahoma" w:cs="Tahoma"/>
          <w:b/>
          <w:color w:val="800000"/>
          <w:sz w:val="24"/>
          <w:szCs w:val="24"/>
          <w:shd w:val="clear" w:color="auto" w:fill="FFFFFF"/>
        </w:rPr>
        <w:t>Predstavnik Organizatora je gospodin Adil Osmanović, počasni predsjednik kluba za sport i rekreaciju „STENS“ – Sarajevo.</w:t>
      </w:r>
    </w:p>
    <w:p w:rsidR="00A00F96" w:rsidRPr="00212CD0" w:rsidRDefault="00A00F96" w:rsidP="00390C05">
      <w:pPr>
        <w:pStyle w:val="NoSpacing"/>
        <w:jc w:val="both"/>
        <w:rPr>
          <w:rFonts w:ascii="Tahoma" w:hAnsi="Tahoma" w:cs="Tahoma"/>
          <w:b/>
          <w:color w:val="333333"/>
          <w:shd w:val="clear" w:color="auto" w:fill="FFFFFF"/>
        </w:rPr>
      </w:pPr>
    </w:p>
    <w:p w:rsidR="00A00F96" w:rsidRPr="00F44595" w:rsidRDefault="00A00F96" w:rsidP="00390C05">
      <w:pPr>
        <w:pStyle w:val="NoSpacing"/>
        <w:jc w:val="both"/>
        <w:rPr>
          <w:rFonts w:ascii="Tahoma" w:hAnsi="Tahoma" w:cs="Tahoma"/>
          <w:b/>
          <w:color w:val="333333"/>
          <w:u w:val="single"/>
          <w:shd w:val="clear" w:color="auto" w:fill="FFFFFF"/>
        </w:rPr>
      </w:pPr>
      <w:r w:rsidRPr="00F44595">
        <w:rPr>
          <w:rFonts w:ascii="Tahoma" w:hAnsi="Tahoma" w:cs="Tahoma"/>
          <w:b/>
          <w:color w:val="333333"/>
          <w:u w:val="single"/>
          <w:shd w:val="clear" w:color="auto" w:fill="FFFFFF"/>
        </w:rPr>
        <w:t>Članovi organizacionog odbora:</w:t>
      </w:r>
    </w:p>
    <w:p w:rsidR="00A00F96" w:rsidRPr="006B61BF" w:rsidRDefault="00A00F96" w:rsidP="00390C05">
      <w:pPr>
        <w:pStyle w:val="NoSpacing"/>
        <w:jc w:val="both"/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</w:pPr>
    </w:p>
    <w:p w:rsidR="00A00F96" w:rsidRPr="006B61BF" w:rsidRDefault="00A00F96" w:rsidP="00390C05">
      <w:pPr>
        <w:pStyle w:val="NoSpacing"/>
        <w:jc w:val="both"/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6B61BF"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  <w:t>Gospodin Gradimir Gojer</w:t>
      </w:r>
      <w:r w:rsidRPr="006B61B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- predsjednik Organizacionog odbora</w:t>
      </w:r>
    </w:p>
    <w:p w:rsidR="00A00F96" w:rsidRPr="006B61BF" w:rsidRDefault="00A00F96" w:rsidP="00390C05">
      <w:pPr>
        <w:pStyle w:val="NoSpacing"/>
        <w:jc w:val="both"/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Sabahudin Delalić</w:t>
      </w:r>
      <w:r w:rsidRPr="006B61BF">
        <w:rPr>
          <w:rFonts w:ascii="Tahoma" w:hAnsi="Tahoma" w:cs="Tahoma"/>
          <w:sz w:val="24"/>
          <w:szCs w:val="24"/>
        </w:rPr>
        <w:t xml:space="preserve">  - predsjedavajući Gradskog vijeća Sarajeva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Dževad Bećirević</w:t>
      </w:r>
      <w:r w:rsidRPr="006B61BF">
        <w:rPr>
          <w:rFonts w:ascii="Tahoma" w:hAnsi="Tahoma" w:cs="Tahoma"/>
          <w:sz w:val="24"/>
          <w:szCs w:val="24"/>
        </w:rPr>
        <w:t xml:space="preserve"> - načelnik općine Centar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Ibrahim Hadžibajrić</w:t>
      </w:r>
      <w:r w:rsidRPr="006B61BF">
        <w:rPr>
          <w:rFonts w:ascii="Tahoma" w:hAnsi="Tahoma" w:cs="Tahoma"/>
          <w:sz w:val="24"/>
          <w:szCs w:val="24"/>
        </w:rPr>
        <w:t xml:space="preserve"> - načelnik općine Stari Grad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Semir Efendić</w:t>
      </w:r>
      <w:r w:rsidRPr="006B61BF">
        <w:rPr>
          <w:rFonts w:ascii="Tahoma" w:hAnsi="Tahoma" w:cs="Tahoma"/>
          <w:sz w:val="24"/>
          <w:szCs w:val="24"/>
        </w:rPr>
        <w:t xml:space="preserve"> - načelnik općine Novi Grad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Nedžad Koldžo</w:t>
      </w:r>
      <w:r w:rsidRPr="006B61BF">
        <w:rPr>
          <w:rFonts w:ascii="Tahoma" w:hAnsi="Tahoma" w:cs="Tahoma"/>
          <w:sz w:val="24"/>
          <w:szCs w:val="24"/>
        </w:rPr>
        <w:t xml:space="preserve"> - načelnik općine Novo Sarajevo</w:t>
      </w:r>
    </w:p>
    <w:p w:rsidR="00A00F96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Ivica Šarić</w:t>
      </w:r>
      <w:r w:rsidRPr="006B61BF">
        <w:rPr>
          <w:rFonts w:ascii="Tahoma" w:hAnsi="Tahoma" w:cs="Tahoma"/>
          <w:sz w:val="24"/>
          <w:szCs w:val="24"/>
        </w:rPr>
        <w:t xml:space="preserve"> - ministar kulture i sporta Kantona Sarajevo</w:t>
      </w:r>
    </w:p>
    <w:p w:rsidR="00A00F96" w:rsidRPr="006B61BF" w:rsidRDefault="00A00F96" w:rsidP="007E25A3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 xml:space="preserve">Gospodin Boris Tihi - </w:t>
      </w:r>
      <w:r w:rsidRPr="006B61BF">
        <w:rPr>
          <w:rFonts w:ascii="Tahoma" w:hAnsi="Tahoma" w:cs="Tahoma"/>
          <w:sz w:val="24"/>
          <w:szCs w:val="24"/>
        </w:rPr>
        <w:t>učesnik „STENS '73“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Ahmed Karabegović</w:t>
      </w:r>
      <w:r w:rsidRPr="006B61BF">
        <w:rPr>
          <w:rFonts w:ascii="Tahoma" w:hAnsi="Tahoma" w:cs="Tahoma"/>
          <w:sz w:val="24"/>
          <w:szCs w:val="24"/>
        </w:rPr>
        <w:t xml:space="preserve"> - učesnik „STENS '73“</w:t>
      </w:r>
    </w:p>
    <w:p w:rsidR="00A00F96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Mišo Krunić</w:t>
      </w:r>
      <w:r w:rsidRPr="006B61BF">
        <w:rPr>
          <w:rFonts w:ascii="Tahoma" w:hAnsi="Tahoma" w:cs="Tahoma"/>
          <w:sz w:val="24"/>
          <w:szCs w:val="24"/>
        </w:rPr>
        <w:t xml:space="preserve"> - učesnik „STENS '73“</w:t>
      </w:r>
    </w:p>
    <w:p w:rsidR="00A00F96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Anto Dafinić</w:t>
      </w:r>
      <w:r w:rsidRPr="006B61BF">
        <w:rPr>
          <w:rFonts w:ascii="Tahoma" w:hAnsi="Tahoma" w:cs="Tahoma"/>
          <w:sz w:val="24"/>
          <w:szCs w:val="24"/>
        </w:rPr>
        <w:t xml:space="preserve"> - učesnik „STENS '73“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Miodrag Živanović</w:t>
      </w:r>
      <w:r w:rsidRPr="006B61BF">
        <w:rPr>
          <w:rFonts w:ascii="Tahoma" w:hAnsi="Tahoma" w:cs="Tahoma"/>
          <w:sz w:val="24"/>
          <w:szCs w:val="24"/>
        </w:rPr>
        <w:t xml:space="preserve"> - </w:t>
      </w:r>
      <w:r>
        <w:rPr>
          <w:rFonts w:ascii="Tahoma" w:hAnsi="Tahoma" w:cs="Tahoma"/>
          <w:sz w:val="24"/>
          <w:szCs w:val="24"/>
        </w:rPr>
        <w:t>učesnik „STENS '73“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Ramiz Kadić</w:t>
      </w:r>
      <w:r w:rsidRPr="006B61BF">
        <w:rPr>
          <w:rFonts w:ascii="Tahoma" w:hAnsi="Tahoma" w:cs="Tahoma"/>
          <w:sz w:val="24"/>
          <w:szCs w:val="24"/>
        </w:rPr>
        <w:t xml:space="preserve"> - pomoćnik gradonačelnika za kulturu, sport i obrazovanje</w:t>
      </w:r>
    </w:p>
    <w:p w:rsidR="00A00F96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b/>
          <w:sz w:val="24"/>
          <w:szCs w:val="24"/>
        </w:rPr>
        <w:t>Gospodin Dževad Topić</w:t>
      </w:r>
      <w:r w:rsidRPr="006B61BF">
        <w:rPr>
          <w:rFonts w:ascii="Tahoma" w:hAnsi="Tahoma" w:cs="Tahoma"/>
          <w:sz w:val="24"/>
          <w:szCs w:val="24"/>
        </w:rPr>
        <w:t xml:space="preserve"> - dugogodišnji sportski radnik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Gospodin Dubravko Lovrenović - </w:t>
      </w:r>
      <w:r>
        <w:rPr>
          <w:rFonts w:ascii="Tahoma" w:hAnsi="Tahoma" w:cs="Tahoma"/>
          <w:sz w:val="24"/>
          <w:szCs w:val="24"/>
        </w:rPr>
        <w:t>prof. dr. na Filozofskom fakultetu u Sarajevu</w:t>
      </w:r>
    </w:p>
    <w:p w:rsidR="00A00F96" w:rsidRPr="006B61BF" w:rsidRDefault="00A00F96" w:rsidP="00390C05">
      <w:pPr>
        <w:jc w:val="both"/>
        <w:rPr>
          <w:rFonts w:ascii="Tahoma" w:hAnsi="Tahoma" w:cs="Tahoma"/>
          <w:sz w:val="24"/>
          <w:szCs w:val="24"/>
        </w:rPr>
      </w:pPr>
      <w:r w:rsidRPr="006B61B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Šef press službe je </w:t>
      </w:r>
      <w:r w:rsidRPr="006B61BF"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  <w:t>gospodin Sead Hadžijahić.</w:t>
      </w:r>
    </w:p>
    <w:p w:rsidR="00A00F96" w:rsidRPr="006B61BF" w:rsidRDefault="00A00F96" w:rsidP="00390C05">
      <w:pPr>
        <w:pStyle w:val="NoSpacing"/>
        <w:jc w:val="both"/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6B61B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Delegat i Vrhovni sudija je </w:t>
      </w:r>
      <w:r w:rsidRPr="006B61BF"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  <w:t>gospodin Sead Pašić</w:t>
      </w:r>
      <w:r w:rsidRPr="006B61B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(učesnik).</w:t>
      </w:r>
    </w:p>
    <w:p w:rsidR="00A00F96" w:rsidRDefault="00A00F96" w:rsidP="00390C05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</w:p>
    <w:p w:rsidR="00A00F96" w:rsidRPr="0059735F" w:rsidRDefault="00A00F96" w:rsidP="00390C05">
      <w:pPr>
        <w:pStyle w:val="NoSpacing"/>
        <w:jc w:val="both"/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</w:pPr>
      <w:r w:rsidRPr="0059735F">
        <w:rPr>
          <w:rFonts w:ascii="Tahoma" w:hAnsi="Tahoma" w:cs="Tahoma"/>
          <w:b/>
          <w:color w:val="333333"/>
          <w:sz w:val="24"/>
          <w:szCs w:val="24"/>
          <w:shd w:val="clear" w:color="auto" w:fill="FFFFFF"/>
        </w:rPr>
        <w:t>Pokrovitelj drugug otvorenog Međunarodnog prvenstva Grada Sarajeva u stonom tenisu „STENS OPEN 2013“ je gradonačelnik grada Sarajeva, gospodin IVO KOMŠIĆ.</w:t>
      </w:r>
    </w:p>
    <w:p w:rsidR="00A00F96" w:rsidRPr="007F2051" w:rsidRDefault="00A00F96" w:rsidP="00390C05">
      <w:pPr>
        <w:pStyle w:val="NoSpacing"/>
        <w:jc w:val="both"/>
        <w:rPr>
          <w:rFonts w:ascii="Tahoma" w:hAnsi="Tahoma" w:cs="Tahoma"/>
          <w:color w:val="333333"/>
          <w:shd w:val="clear" w:color="auto" w:fill="FFFFFF"/>
        </w:rPr>
      </w:pPr>
    </w:p>
    <w:p w:rsidR="00A00F96" w:rsidRPr="002D7EFF" w:rsidRDefault="00A00F96" w:rsidP="0059735F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Predstavnik Organizatora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 </w:t>
      </w:r>
      <w:r>
        <w:rPr>
          <w:rFonts w:ascii="Tahoma" w:hAnsi="Tahoma" w:cs="Tahoma"/>
          <w:b/>
        </w:rPr>
        <w:tab/>
      </w:r>
      <w:r w:rsidRPr="002D7EFF">
        <w:rPr>
          <w:rFonts w:ascii="Tahoma" w:hAnsi="Tahoma" w:cs="Tahoma"/>
          <w:b/>
        </w:rPr>
        <w:t>Predsjednik Organizacionog odbora</w:t>
      </w:r>
    </w:p>
    <w:p w:rsidR="00A00F96" w:rsidRPr="002D7EFF" w:rsidRDefault="00A00F96" w:rsidP="0059735F">
      <w:pPr>
        <w:pStyle w:val="Footer"/>
        <w:spacing w:after="0" w:line="240" w:lineRule="auto"/>
        <w:rPr>
          <w:rFonts w:ascii="Tahoma" w:hAnsi="Tahoma" w:cs="Tahoma"/>
          <w:b/>
        </w:rPr>
      </w:pPr>
      <w:r w:rsidRPr="002D7EFF">
        <w:rPr>
          <w:rFonts w:ascii="Tahoma" w:hAnsi="Tahoma" w:cs="Tahoma"/>
          <w:b/>
        </w:rPr>
        <w:t xml:space="preserve">  G-din Adil Osmanović</w:t>
      </w:r>
      <w:r w:rsidRPr="002D7EFF">
        <w:rPr>
          <w:rFonts w:ascii="Tahoma" w:hAnsi="Tahoma" w:cs="Tahoma"/>
          <w:b/>
        </w:rPr>
        <w:tab/>
        <w:t xml:space="preserve">                                  </w:t>
      </w:r>
      <w:r>
        <w:rPr>
          <w:rFonts w:ascii="Tahoma" w:hAnsi="Tahoma" w:cs="Tahoma"/>
          <w:b/>
        </w:rPr>
        <w:t xml:space="preserve">                 </w:t>
      </w:r>
      <w:r w:rsidRPr="002D7EFF">
        <w:rPr>
          <w:rFonts w:ascii="Tahoma" w:hAnsi="Tahoma" w:cs="Tahoma"/>
          <w:b/>
        </w:rPr>
        <w:t xml:space="preserve">  G-din Gradimir Gojer</w:t>
      </w:r>
    </w:p>
    <w:p w:rsidR="00A00F96" w:rsidRPr="0059735F" w:rsidRDefault="00A00F96" w:rsidP="0059735F">
      <w:pPr>
        <w:pStyle w:val="Footer"/>
        <w:spacing w:after="0" w:line="240" w:lineRule="auto"/>
        <w:rPr>
          <w:rFonts w:ascii="Cambria" w:hAnsi="Cambria"/>
          <w:b/>
          <w:color w:val="008000"/>
          <w:lang w:val="pl-PL"/>
        </w:rPr>
      </w:pPr>
      <w:r>
        <w:rPr>
          <w:noProof/>
          <w:lang w:val="hr-HR"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9.5pt;margin-top:.3pt;width:132pt;height:66pt;z-index:251658240">
            <v:imagedata r:id="rId6" o:title=""/>
          </v:shape>
        </w:pict>
      </w:r>
      <w:r w:rsidRPr="00081908">
        <w:rPr>
          <w:rFonts w:ascii="Cambria" w:hAnsi="Cambria"/>
          <w:b/>
          <w:color w:val="008000"/>
          <w:lang w:val="pl-PL"/>
        </w:rPr>
        <w:pict>
          <v:shape id="_x0000_i1025" type="#_x0000_t75" style="width:76.5pt;height:37.5pt">
            <v:imagedata r:id="rId7" o:title=""/>
          </v:shape>
        </w:pic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sectPr w:rsidR="00A00F96" w:rsidRPr="0059735F" w:rsidSect="0042554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582F6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31492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FE487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B18BE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A048C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C64CB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96408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66053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A4CD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E20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1164A0"/>
    <w:multiLevelType w:val="hybridMultilevel"/>
    <w:tmpl w:val="E1D438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67A3924"/>
    <w:multiLevelType w:val="hybridMultilevel"/>
    <w:tmpl w:val="939A075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ECF5DDE"/>
    <w:multiLevelType w:val="hybridMultilevel"/>
    <w:tmpl w:val="AF70EE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BCA5BF3"/>
    <w:multiLevelType w:val="hybridMultilevel"/>
    <w:tmpl w:val="AAE6D864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09831DD"/>
    <w:multiLevelType w:val="hybridMultilevel"/>
    <w:tmpl w:val="5F76CF6A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CC37A16"/>
    <w:multiLevelType w:val="hybridMultilevel"/>
    <w:tmpl w:val="FFC6E2EE"/>
    <w:lvl w:ilvl="0" w:tplc="041A0001">
      <w:start w:val="1"/>
      <w:numFmt w:val="bullet"/>
      <w:lvlText w:val=""/>
      <w:lvlJc w:val="left"/>
      <w:pPr>
        <w:tabs>
          <w:tab w:val="num" w:pos="1130"/>
        </w:tabs>
        <w:ind w:left="113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6">
    <w:nsid w:val="33667D3C"/>
    <w:multiLevelType w:val="hybridMultilevel"/>
    <w:tmpl w:val="2816542C"/>
    <w:lvl w:ilvl="0" w:tplc="B3E83C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D656C5"/>
    <w:multiLevelType w:val="hybridMultilevel"/>
    <w:tmpl w:val="A4DAEE36"/>
    <w:lvl w:ilvl="0" w:tplc="51825D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DC73CD"/>
    <w:multiLevelType w:val="hybridMultilevel"/>
    <w:tmpl w:val="C41C0E2C"/>
    <w:lvl w:ilvl="0" w:tplc="041A0001">
      <w:start w:val="1"/>
      <w:numFmt w:val="bullet"/>
      <w:lvlText w:val=""/>
      <w:lvlJc w:val="left"/>
      <w:pPr>
        <w:tabs>
          <w:tab w:val="num" w:pos="1490"/>
        </w:tabs>
        <w:ind w:left="149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19">
    <w:nsid w:val="46DB7457"/>
    <w:multiLevelType w:val="hybridMultilevel"/>
    <w:tmpl w:val="1DD86F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32626B"/>
    <w:multiLevelType w:val="hybridMultilevel"/>
    <w:tmpl w:val="F2006E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6D5772"/>
    <w:multiLevelType w:val="hybridMultilevel"/>
    <w:tmpl w:val="D6A4DF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17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0"/>
  </w:num>
  <w:num w:numId="16">
    <w:abstractNumId w:val="21"/>
  </w:num>
  <w:num w:numId="17">
    <w:abstractNumId w:val="13"/>
  </w:num>
  <w:num w:numId="18">
    <w:abstractNumId w:val="14"/>
  </w:num>
  <w:num w:numId="19">
    <w:abstractNumId w:val="15"/>
  </w:num>
  <w:num w:numId="20">
    <w:abstractNumId w:val="18"/>
  </w:num>
  <w:num w:numId="21">
    <w:abstractNumId w:val="12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94F"/>
    <w:rsid w:val="000048EE"/>
    <w:rsid w:val="00011033"/>
    <w:rsid w:val="00025CA6"/>
    <w:rsid w:val="000357A3"/>
    <w:rsid w:val="00036B83"/>
    <w:rsid w:val="000405F6"/>
    <w:rsid w:val="00041FC1"/>
    <w:rsid w:val="00055997"/>
    <w:rsid w:val="00061A40"/>
    <w:rsid w:val="00067AF4"/>
    <w:rsid w:val="00081908"/>
    <w:rsid w:val="000D4DD6"/>
    <w:rsid w:val="000E4360"/>
    <w:rsid w:val="000E4AEB"/>
    <w:rsid w:val="00120500"/>
    <w:rsid w:val="00124A92"/>
    <w:rsid w:val="00125F2B"/>
    <w:rsid w:val="001341B9"/>
    <w:rsid w:val="00137163"/>
    <w:rsid w:val="00152343"/>
    <w:rsid w:val="00187CD6"/>
    <w:rsid w:val="00212CD0"/>
    <w:rsid w:val="002156AC"/>
    <w:rsid w:val="00253264"/>
    <w:rsid w:val="002565B3"/>
    <w:rsid w:val="002641F5"/>
    <w:rsid w:val="00271DF1"/>
    <w:rsid w:val="002C462F"/>
    <w:rsid w:val="002D085C"/>
    <w:rsid w:val="002D7EFF"/>
    <w:rsid w:val="003016A5"/>
    <w:rsid w:val="0033220A"/>
    <w:rsid w:val="0033690B"/>
    <w:rsid w:val="00347BD4"/>
    <w:rsid w:val="0038367F"/>
    <w:rsid w:val="00390C05"/>
    <w:rsid w:val="00395602"/>
    <w:rsid w:val="003D2C98"/>
    <w:rsid w:val="003E4640"/>
    <w:rsid w:val="003F018F"/>
    <w:rsid w:val="003F67DA"/>
    <w:rsid w:val="00417721"/>
    <w:rsid w:val="00425549"/>
    <w:rsid w:val="00432970"/>
    <w:rsid w:val="00436889"/>
    <w:rsid w:val="00442E6B"/>
    <w:rsid w:val="00445606"/>
    <w:rsid w:val="0046264F"/>
    <w:rsid w:val="00466F77"/>
    <w:rsid w:val="004A2B56"/>
    <w:rsid w:val="004A3233"/>
    <w:rsid w:val="004E272B"/>
    <w:rsid w:val="004F75D0"/>
    <w:rsid w:val="005154C4"/>
    <w:rsid w:val="005440AC"/>
    <w:rsid w:val="00550C84"/>
    <w:rsid w:val="00580A13"/>
    <w:rsid w:val="00580EA9"/>
    <w:rsid w:val="00593083"/>
    <w:rsid w:val="0059735F"/>
    <w:rsid w:val="005B58EF"/>
    <w:rsid w:val="005E4E94"/>
    <w:rsid w:val="006128EE"/>
    <w:rsid w:val="00614F0D"/>
    <w:rsid w:val="006347B9"/>
    <w:rsid w:val="00634960"/>
    <w:rsid w:val="00653233"/>
    <w:rsid w:val="00661631"/>
    <w:rsid w:val="006818C8"/>
    <w:rsid w:val="006B3B1A"/>
    <w:rsid w:val="006B61BF"/>
    <w:rsid w:val="006C7A8F"/>
    <w:rsid w:val="006D3C4B"/>
    <w:rsid w:val="006D65D9"/>
    <w:rsid w:val="00702967"/>
    <w:rsid w:val="00760BAB"/>
    <w:rsid w:val="0076481E"/>
    <w:rsid w:val="007A2205"/>
    <w:rsid w:val="007A68CA"/>
    <w:rsid w:val="007B11C2"/>
    <w:rsid w:val="007B459F"/>
    <w:rsid w:val="007B5AB9"/>
    <w:rsid w:val="007D50BA"/>
    <w:rsid w:val="007D7B40"/>
    <w:rsid w:val="007E1C2F"/>
    <w:rsid w:val="007E25A3"/>
    <w:rsid w:val="007F2051"/>
    <w:rsid w:val="00822429"/>
    <w:rsid w:val="008867BF"/>
    <w:rsid w:val="00892F4F"/>
    <w:rsid w:val="00897D76"/>
    <w:rsid w:val="008A7CA1"/>
    <w:rsid w:val="008C0B47"/>
    <w:rsid w:val="008D26FD"/>
    <w:rsid w:val="008E36D2"/>
    <w:rsid w:val="0090096E"/>
    <w:rsid w:val="0091661F"/>
    <w:rsid w:val="00933D4F"/>
    <w:rsid w:val="00936019"/>
    <w:rsid w:val="00957F79"/>
    <w:rsid w:val="0096425D"/>
    <w:rsid w:val="00991C23"/>
    <w:rsid w:val="009B32C3"/>
    <w:rsid w:val="009D4942"/>
    <w:rsid w:val="009E57C1"/>
    <w:rsid w:val="009F4565"/>
    <w:rsid w:val="00A00F96"/>
    <w:rsid w:val="00A238B1"/>
    <w:rsid w:val="00A50DA4"/>
    <w:rsid w:val="00A65421"/>
    <w:rsid w:val="00AB29B7"/>
    <w:rsid w:val="00AD7FA7"/>
    <w:rsid w:val="00AE0683"/>
    <w:rsid w:val="00AE28A7"/>
    <w:rsid w:val="00AF7DE8"/>
    <w:rsid w:val="00B0408E"/>
    <w:rsid w:val="00B056D0"/>
    <w:rsid w:val="00B16207"/>
    <w:rsid w:val="00B22E30"/>
    <w:rsid w:val="00B50B11"/>
    <w:rsid w:val="00B541C3"/>
    <w:rsid w:val="00B762C7"/>
    <w:rsid w:val="00B80B45"/>
    <w:rsid w:val="00B848EA"/>
    <w:rsid w:val="00B94BDA"/>
    <w:rsid w:val="00B975BD"/>
    <w:rsid w:val="00BA4391"/>
    <w:rsid w:val="00BB10C9"/>
    <w:rsid w:val="00BC52A8"/>
    <w:rsid w:val="00BC5FA2"/>
    <w:rsid w:val="00BD0B8E"/>
    <w:rsid w:val="00BF4357"/>
    <w:rsid w:val="00C01620"/>
    <w:rsid w:val="00C245DE"/>
    <w:rsid w:val="00C36FBB"/>
    <w:rsid w:val="00C537AA"/>
    <w:rsid w:val="00C82C52"/>
    <w:rsid w:val="00CA294F"/>
    <w:rsid w:val="00CB275C"/>
    <w:rsid w:val="00CB2BD1"/>
    <w:rsid w:val="00CB5048"/>
    <w:rsid w:val="00CB65C0"/>
    <w:rsid w:val="00CD6657"/>
    <w:rsid w:val="00CF749E"/>
    <w:rsid w:val="00D537A9"/>
    <w:rsid w:val="00D560EE"/>
    <w:rsid w:val="00D711B0"/>
    <w:rsid w:val="00DA1C0C"/>
    <w:rsid w:val="00DC58C5"/>
    <w:rsid w:val="00DE3120"/>
    <w:rsid w:val="00E3298B"/>
    <w:rsid w:val="00E570B3"/>
    <w:rsid w:val="00E67068"/>
    <w:rsid w:val="00E84A76"/>
    <w:rsid w:val="00E87565"/>
    <w:rsid w:val="00EB7B62"/>
    <w:rsid w:val="00EE0300"/>
    <w:rsid w:val="00EE0BB3"/>
    <w:rsid w:val="00EF7A9F"/>
    <w:rsid w:val="00F0158E"/>
    <w:rsid w:val="00F07E4C"/>
    <w:rsid w:val="00F272D9"/>
    <w:rsid w:val="00F36917"/>
    <w:rsid w:val="00F44595"/>
    <w:rsid w:val="00F578C2"/>
    <w:rsid w:val="00F72DED"/>
    <w:rsid w:val="00F737FF"/>
    <w:rsid w:val="00F83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60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294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66F77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466F77"/>
    <w:rPr>
      <w:lang w:eastAsia="en-US"/>
    </w:rPr>
  </w:style>
  <w:style w:type="paragraph" w:customStyle="1" w:styleId="NoSpacingtahoma">
    <w:name w:val="No Spacing + tahoma"/>
    <w:basedOn w:val="Normal"/>
    <w:link w:val="NoSpacingtahomaChar"/>
    <w:uiPriority w:val="99"/>
    <w:rsid w:val="00B541C3"/>
    <w:rPr>
      <w:rFonts w:ascii="Tahoma" w:hAnsi="Tahoma" w:cs="Tahoma"/>
      <w:lang w:eastAsia="hr-HR"/>
    </w:rPr>
  </w:style>
  <w:style w:type="character" w:customStyle="1" w:styleId="NoSpacingtahomaChar">
    <w:name w:val="No Spacing + tahoma Char"/>
    <w:basedOn w:val="DefaultParagraphFont"/>
    <w:link w:val="NoSpacingtahoma"/>
    <w:uiPriority w:val="99"/>
    <w:locked/>
    <w:rsid w:val="00B541C3"/>
    <w:rPr>
      <w:rFonts w:ascii="Tahoma" w:hAnsi="Tahoma" w:cs="Tahoma"/>
      <w:sz w:val="22"/>
      <w:szCs w:val="22"/>
      <w:lang w:val="hr-HR" w:eastAsia="hr-HR" w:bidi="ar-SA"/>
    </w:rPr>
  </w:style>
  <w:style w:type="paragraph" w:styleId="Footer">
    <w:name w:val="footer"/>
    <w:basedOn w:val="Normal"/>
    <w:link w:val="FooterChar"/>
    <w:uiPriority w:val="99"/>
    <w:rsid w:val="0059735F"/>
    <w:pPr>
      <w:tabs>
        <w:tab w:val="center" w:pos="4703"/>
        <w:tab w:val="right" w:pos="9406"/>
      </w:tabs>
    </w:pPr>
    <w:rPr>
      <w:lang w:val="bs-Latn-B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9735F"/>
    <w:rPr>
      <w:rFonts w:ascii="Calibri" w:hAnsi="Calibri" w:cs="Times New Roman"/>
      <w:sz w:val="22"/>
      <w:szCs w:val="22"/>
      <w:lang w:val="bs-Latn-BA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4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nfo@stkstens.b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758</TotalTime>
  <Pages>4</Pages>
  <Words>1099</Words>
  <Characters>6267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STONOTENISKI SAVEZ BOSNE I HERCEGOVINE</dc:title>
  <dc:subject/>
  <dc:creator>Hp</dc:creator>
  <cp:keywords/>
  <dc:description/>
  <cp:lastModifiedBy>stens</cp:lastModifiedBy>
  <cp:revision>36</cp:revision>
  <cp:lastPrinted>2013-04-22T09:32:00Z</cp:lastPrinted>
  <dcterms:created xsi:type="dcterms:W3CDTF">2013-04-17T11:10:00Z</dcterms:created>
  <dcterms:modified xsi:type="dcterms:W3CDTF">2013-05-07T11:08:00Z</dcterms:modified>
</cp:coreProperties>
</file>